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1C4" w:rsidRDefault="00B431C4" w:rsidP="00717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4E01" w:rsidRPr="00B431C4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431C4">
        <w:rPr>
          <w:rFonts w:ascii="Times New Roman" w:hAnsi="Times New Roman" w:cs="Times New Roman"/>
          <w:b/>
          <w:sz w:val="28"/>
          <w:szCs w:val="24"/>
        </w:rPr>
        <w:t xml:space="preserve">Муниципальное бюджетное общеобразовательное учреждение </w:t>
      </w:r>
    </w:p>
    <w:p w:rsidR="00CF1ECD" w:rsidRPr="00B431C4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B431C4">
        <w:rPr>
          <w:rFonts w:ascii="Times New Roman" w:hAnsi="Times New Roman" w:cs="Times New Roman"/>
          <w:b/>
          <w:sz w:val="28"/>
          <w:szCs w:val="24"/>
        </w:rPr>
        <w:t>«</w:t>
      </w:r>
      <w:proofErr w:type="spellStart"/>
      <w:r w:rsidRPr="00B431C4">
        <w:rPr>
          <w:rFonts w:ascii="Times New Roman" w:hAnsi="Times New Roman" w:cs="Times New Roman"/>
          <w:b/>
          <w:sz w:val="28"/>
          <w:szCs w:val="24"/>
        </w:rPr>
        <w:t>Унэгэтэйская</w:t>
      </w:r>
      <w:proofErr w:type="spellEnd"/>
      <w:r w:rsidRPr="00B431C4">
        <w:rPr>
          <w:rFonts w:ascii="Times New Roman" w:hAnsi="Times New Roman" w:cs="Times New Roman"/>
          <w:b/>
          <w:sz w:val="28"/>
          <w:szCs w:val="24"/>
        </w:rPr>
        <w:t xml:space="preserve"> средняя общеобразовательная школа»</w:t>
      </w:r>
    </w:p>
    <w:p w:rsidR="00CF1ECD" w:rsidRPr="00B431C4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Pr="00B431C4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431C4">
        <w:rPr>
          <w:rFonts w:ascii="Times New Roman" w:hAnsi="Times New Roman" w:cs="Times New Roman"/>
          <w:b/>
          <w:sz w:val="44"/>
          <w:szCs w:val="28"/>
        </w:rPr>
        <w:t xml:space="preserve">ПРОЕКТ </w:t>
      </w:r>
    </w:p>
    <w:p w:rsidR="009127F3" w:rsidRPr="00B431C4" w:rsidRDefault="009127F3" w:rsidP="007172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31C4">
        <w:rPr>
          <w:rFonts w:ascii="Times New Roman" w:hAnsi="Times New Roman" w:cs="Times New Roman"/>
          <w:b/>
          <w:sz w:val="32"/>
          <w:szCs w:val="28"/>
        </w:rPr>
        <w:t xml:space="preserve">Методическая разработка внеурочного занятия на тему: </w:t>
      </w:r>
    </w:p>
    <w:p w:rsidR="00CF1ECD" w:rsidRPr="00B431C4" w:rsidRDefault="009127F3" w:rsidP="007172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431C4">
        <w:rPr>
          <w:rFonts w:ascii="Times New Roman" w:hAnsi="Times New Roman" w:cs="Times New Roman"/>
          <w:b/>
          <w:sz w:val="32"/>
          <w:szCs w:val="28"/>
        </w:rPr>
        <w:t>«Путешес</w:t>
      </w:r>
      <w:r w:rsidR="00EC5CBE" w:rsidRPr="00B431C4">
        <w:rPr>
          <w:rFonts w:ascii="Times New Roman" w:hAnsi="Times New Roman" w:cs="Times New Roman"/>
          <w:b/>
          <w:sz w:val="32"/>
          <w:szCs w:val="28"/>
        </w:rPr>
        <w:t>твие Буратино в страну «</w:t>
      </w:r>
      <w:bookmarkStart w:id="0" w:name="_GoBack"/>
      <w:bookmarkEnd w:id="0"/>
      <w:r w:rsidR="00EC5CBE" w:rsidRPr="00B431C4">
        <w:rPr>
          <w:rFonts w:ascii="Times New Roman" w:hAnsi="Times New Roman" w:cs="Times New Roman"/>
          <w:b/>
          <w:sz w:val="32"/>
          <w:szCs w:val="28"/>
        </w:rPr>
        <w:t>Экономика</w:t>
      </w:r>
      <w:r w:rsidRPr="00B431C4">
        <w:rPr>
          <w:rFonts w:ascii="Times New Roman" w:hAnsi="Times New Roman" w:cs="Times New Roman"/>
          <w:b/>
          <w:sz w:val="32"/>
          <w:szCs w:val="28"/>
        </w:rPr>
        <w:t>»</w:t>
      </w:r>
    </w:p>
    <w:p w:rsidR="00CF1ECD" w:rsidRPr="0071729B" w:rsidRDefault="00CF1ECD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1ECD" w:rsidRDefault="00B431C4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709" cy="2492724"/>
            <wp:effectExtent l="19050" t="0" r="0" b="0"/>
            <wp:docPr id="2" name="Рисунок 1" descr="Буратино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_s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09" cy="24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E01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E01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E01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4E01" w:rsidRPr="00B431C4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500"/>
      </w:tblGrid>
      <w:tr w:rsidR="00E4703D" w:rsidRPr="0071729B" w:rsidTr="009127F3">
        <w:tc>
          <w:tcPr>
            <w:tcW w:w="5637" w:type="dxa"/>
          </w:tcPr>
          <w:p w:rsidR="00E4703D" w:rsidRPr="00B431C4" w:rsidRDefault="00E4703D" w:rsidP="007172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</w:tcPr>
          <w:p w:rsidR="009127F3" w:rsidRPr="0071729B" w:rsidRDefault="00E4703D" w:rsidP="00154E01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729B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Разработчики проекта:</w:t>
            </w:r>
          </w:p>
          <w:p w:rsidR="00E4703D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Пахомова Нина Михайловна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Потемкина Екатерина Сергеевна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Шигина Юлия Сергеевна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Устинова Людмила Георгиевна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Устинова Наталья Михайловна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  <w:p w:rsidR="00154E01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  <w:p w:rsidR="00154E01" w:rsidRPr="0071729B" w:rsidRDefault="00154E01" w:rsidP="00154E01">
            <w:pPr>
              <w:tabs>
                <w:tab w:val="left" w:pos="1860"/>
              </w:tabs>
              <w:spacing w:line="276" w:lineRule="auto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Татьяна Николаевна</w:t>
            </w:r>
          </w:p>
        </w:tc>
      </w:tr>
    </w:tbl>
    <w:p w:rsidR="00E4703D" w:rsidRDefault="00E4703D" w:rsidP="0071729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63FC9" w:rsidRPr="0071729B" w:rsidRDefault="00E63FC9" w:rsidP="0071729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E01" w:rsidRPr="00B431C4" w:rsidRDefault="00154E01" w:rsidP="00B43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4E01" w:rsidRPr="00B431C4" w:rsidRDefault="00154E01" w:rsidP="00154E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1ECD" w:rsidRPr="00C43695" w:rsidRDefault="00154E01" w:rsidP="007172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4369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C4369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C43695">
        <w:rPr>
          <w:rFonts w:ascii="Times New Roman" w:hAnsi="Times New Roman" w:cs="Times New Roman"/>
          <w:sz w:val="24"/>
          <w:szCs w:val="24"/>
        </w:rPr>
        <w:t>нэгэтэй</w:t>
      </w:r>
      <w:proofErr w:type="spellEnd"/>
    </w:p>
    <w:p w:rsidR="0065300D" w:rsidRPr="00C43695" w:rsidRDefault="009127F3" w:rsidP="007172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695">
        <w:rPr>
          <w:rFonts w:ascii="Times New Roman" w:hAnsi="Times New Roman" w:cs="Times New Roman"/>
          <w:sz w:val="24"/>
          <w:szCs w:val="24"/>
        </w:rPr>
        <w:t>201</w:t>
      </w:r>
      <w:r w:rsidR="00154E01" w:rsidRPr="00C43695">
        <w:rPr>
          <w:rFonts w:ascii="Times New Roman" w:hAnsi="Times New Roman" w:cs="Times New Roman"/>
          <w:sz w:val="24"/>
          <w:szCs w:val="24"/>
        </w:rPr>
        <w:t>9</w:t>
      </w:r>
      <w:r w:rsidR="00CF1ECD" w:rsidRPr="00C4369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B083D" w:rsidRPr="00C43695" w:rsidRDefault="00FB083D" w:rsidP="0071729B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43695">
        <w:rPr>
          <w:rFonts w:ascii="Times New Roman" w:hAnsi="Times New Roman" w:cs="Times New Roman"/>
          <w:b/>
          <w:sz w:val="24"/>
          <w:szCs w:val="28"/>
        </w:rPr>
        <w:lastRenderedPageBreak/>
        <w:t>СОДЕРЖАНИЕ</w:t>
      </w:r>
    </w:p>
    <w:p w:rsidR="00FB083D" w:rsidRPr="0071729B" w:rsidRDefault="00FB083D" w:rsidP="0071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815"/>
      </w:tblGrid>
      <w:tr w:rsidR="00FB083D" w:rsidRPr="00C43695" w:rsidTr="005162B7">
        <w:tc>
          <w:tcPr>
            <w:tcW w:w="9322" w:type="dxa"/>
          </w:tcPr>
          <w:p w:rsidR="00FB083D" w:rsidRPr="00C43695" w:rsidRDefault="00FB083D" w:rsidP="007172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ВВЕДЕНИЕ</w:t>
            </w:r>
          </w:p>
        </w:tc>
        <w:tc>
          <w:tcPr>
            <w:tcW w:w="815" w:type="dxa"/>
          </w:tcPr>
          <w:p w:rsidR="00FB083D" w:rsidRPr="00515775" w:rsidRDefault="0038505C" w:rsidP="007172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FB083D" w:rsidRPr="00C43695" w:rsidTr="005162B7">
        <w:tc>
          <w:tcPr>
            <w:tcW w:w="9322" w:type="dxa"/>
          </w:tcPr>
          <w:p w:rsidR="00FB083D" w:rsidRPr="00C43695" w:rsidRDefault="00FB083D" w:rsidP="007172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ОСНОВНАЯ ЧАСТЬ</w:t>
            </w:r>
          </w:p>
        </w:tc>
        <w:tc>
          <w:tcPr>
            <w:tcW w:w="815" w:type="dxa"/>
          </w:tcPr>
          <w:p w:rsidR="00FB083D" w:rsidRPr="00C43695" w:rsidRDefault="0038505C" w:rsidP="007172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FB083D" w:rsidRPr="00C43695" w:rsidTr="005162B7">
        <w:tc>
          <w:tcPr>
            <w:tcW w:w="9322" w:type="dxa"/>
          </w:tcPr>
          <w:p w:rsidR="00FB083D" w:rsidRPr="00C43695" w:rsidRDefault="00FB083D" w:rsidP="007172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ЗАКЛЮЧЕНИЕ</w:t>
            </w:r>
          </w:p>
        </w:tc>
        <w:tc>
          <w:tcPr>
            <w:tcW w:w="815" w:type="dxa"/>
          </w:tcPr>
          <w:p w:rsidR="00FB083D" w:rsidRPr="00C43695" w:rsidRDefault="005162B7" w:rsidP="007172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FB083D" w:rsidRPr="00C43695" w:rsidTr="005162B7">
        <w:tc>
          <w:tcPr>
            <w:tcW w:w="9322" w:type="dxa"/>
          </w:tcPr>
          <w:p w:rsidR="00FB083D" w:rsidRPr="00C43695" w:rsidRDefault="0071729B" w:rsidP="007172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 xml:space="preserve">БИБЛИОГРАФИЧЕСКИЙ </w:t>
            </w:r>
            <w:r w:rsidR="00FB083D" w:rsidRPr="00C43695">
              <w:rPr>
                <w:rFonts w:ascii="Times New Roman" w:hAnsi="Times New Roman" w:cs="Times New Roman"/>
                <w:sz w:val="24"/>
                <w:szCs w:val="28"/>
              </w:rPr>
              <w:t xml:space="preserve">СПИСОК </w:t>
            </w:r>
          </w:p>
        </w:tc>
        <w:tc>
          <w:tcPr>
            <w:tcW w:w="815" w:type="dxa"/>
          </w:tcPr>
          <w:p w:rsidR="00FB083D" w:rsidRPr="00C43695" w:rsidRDefault="005162B7" w:rsidP="007172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FB083D" w:rsidRPr="00C43695" w:rsidTr="005162B7">
        <w:tc>
          <w:tcPr>
            <w:tcW w:w="9322" w:type="dxa"/>
          </w:tcPr>
          <w:p w:rsidR="00FB083D" w:rsidRPr="00C43695" w:rsidRDefault="00FB083D" w:rsidP="007172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3695">
              <w:rPr>
                <w:rFonts w:ascii="Times New Roman" w:hAnsi="Times New Roman" w:cs="Times New Roman"/>
                <w:sz w:val="24"/>
                <w:szCs w:val="28"/>
              </w:rPr>
              <w:t>ПРИЛОЖЕНИЯ</w:t>
            </w:r>
          </w:p>
        </w:tc>
        <w:tc>
          <w:tcPr>
            <w:tcW w:w="815" w:type="dxa"/>
          </w:tcPr>
          <w:p w:rsidR="00FB083D" w:rsidRPr="00C43695" w:rsidRDefault="005162B7" w:rsidP="00516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</w:tbl>
    <w:p w:rsidR="007E6424" w:rsidRPr="0071729B" w:rsidRDefault="007E6424" w:rsidP="0071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D87" w:rsidRPr="0071729B" w:rsidRDefault="00284D87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D87" w:rsidRPr="0071729B" w:rsidRDefault="00284D87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284D87" w:rsidRPr="0071729B" w:rsidSect="0071729B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E6424" w:rsidRPr="00154E01" w:rsidRDefault="007E6424" w:rsidP="0071729B">
      <w:pPr>
        <w:pStyle w:val="FR2"/>
        <w:spacing w:before="0" w:line="360" w:lineRule="auto"/>
        <w:ind w:left="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ВВЕДЕНИЕ</w:t>
      </w:r>
    </w:p>
    <w:p w:rsidR="007E6424" w:rsidRPr="00154E01" w:rsidRDefault="007E6424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29B" w:rsidRPr="00154E01" w:rsidRDefault="009127F3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Актуальность выбранной темы заключается в том, что знание объективных экономических законов необходимо современному человеку. И чем раньше произойдет первое знакомство с их содержанием и инструментарием, чем раньше состоится встреча с ним ребенка, тем активнее пойдет процесс его общего развития и экономически грамотное «включение» в сложившуюся в настоящее время систему рыночных отношений.</w:t>
      </w:r>
    </w:p>
    <w:p w:rsidR="009127F3" w:rsidRPr="00154E01" w:rsidRDefault="009127F3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В основе жизни всех людей лежат экономические интересы. Учащимся предлагается ряд базовых понятий, из которых складывается фундамент будущего изучения экономики. Представлены наиболее характерные экономические категории, а также те, которые могут лежать в основе острых ин</w:t>
      </w:r>
      <w:r w:rsidR="00EF3408" w:rsidRPr="00154E01">
        <w:rPr>
          <w:rFonts w:ascii="Times New Roman" w:hAnsi="Times New Roman" w:cs="Times New Roman"/>
          <w:sz w:val="24"/>
          <w:szCs w:val="24"/>
        </w:rPr>
        <w:t>триг, межличностных конфликтов.</w:t>
      </w:r>
    </w:p>
    <w:p w:rsidR="009127F3" w:rsidRPr="00154E01" w:rsidRDefault="0071729B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="009127F3" w:rsidRPr="00154E01">
        <w:rPr>
          <w:rFonts w:ascii="Times New Roman" w:hAnsi="Times New Roman" w:cs="Times New Roman"/>
          <w:sz w:val="24"/>
          <w:szCs w:val="24"/>
        </w:rPr>
        <w:t>Для учеников 3</w:t>
      </w:r>
      <w:r w:rsidR="009C3C70" w:rsidRPr="009C3C70">
        <w:rPr>
          <w:rFonts w:ascii="Times New Roman" w:hAnsi="Times New Roman" w:cs="Times New Roman"/>
          <w:sz w:val="24"/>
          <w:szCs w:val="24"/>
        </w:rPr>
        <w:t>-4</w:t>
      </w:r>
      <w:r w:rsidR="009127F3" w:rsidRPr="00154E01">
        <w:rPr>
          <w:rFonts w:ascii="Times New Roman" w:hAnsi="Times New Roman" w:cs="Times New Roman"/>
          <w:sz w:val="24"/>
          <w:szCs w:val="24"/>
        </w:rPr>
        <w:t xml:space="preserve"> класса все ещё характерно преобладание игровой деятельности </w:t>
      </w:r>
      <w:proofErr w:type="gramStart"/>
      <w:r w:rsidR="009127F3" w:rsidRPr="00154E01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="009127F3" w:rsidRPr="00154E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27F3" w:rsidRPr="00154E01">
        <w:rPr>
          <w:rFonts w:ascii="Times New Roman" w:hAnsi="Times New Roman" w:cs="Times New Roman"/>
          <w:sz w:val="24"/>
          <w:szCs w:val="24"/>
        </w:rPr>
        <w:t>учебной</w:t>
      </w:r>
      <w:proofErr w:type="gramEnd"/>
      <w:r w:rsidR="009127F3" w:rsidRPr="00154E01">
        <w:rPr>
          <w:rFonts w:ascii="Times New Roman" w:hAnsi="Times New Roman" w:cs="Times New Roman"/>
          <w:sz w:val="24"/>
          <w:szCs w:val="24"/>
        </w:rPr>
        <w:t>, поэтому объяснение сложных вопросов об экономических отношениях должно проходить в простой игре, в которой ребенок представляется первооткрывателем и исследователем, а взрослый-учитель выступает лишь в роли организатора.</w:t>
      </w:r>
      <w:r w:rsidRPr="00154E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7F3" w:rsidRPr="00154E01" w:rsidRDefault="0071729B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="009127F3" w:rsidRPr="00154E01">
        <w:rPr>
          <w:rFonts w:ascii="Times New Roman" w:hAnsi="Times New Roman" w:cs="Times New Roman"/>
          <w:sz w:val="24"/>
          <w:szCs w:val="24"/>
        </w:rPr>
        <w:t>Материал занятия развивает экономический образ мышления, воспитывает ответственность и нравственное поведение в области экономических отношений, формирует опыт применения полученных знаний и умений для решения элементарных вопросов в области экономики.</w:t>
      </w:r>
    </w:p>
    <w:p w:rsidR="009127F3" w:rsidRPr="00154E01" w:rsidRDefault="009127F3" w:rsidP="0071729B">
      <w:pPr>
        <w:tabs>
          <w:tab w:val="left" w:pos="18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27F3" w:rsidRPr="00154E01" w:rsidRDefault="009127F3" w:rsidP="0071729B">
      <w:pPr>
        <w:tabs>
          <w:tab w:val="left" w:pos="186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127F3" w:rsidRPr="00154E01" w:rsidRDefault="009127F3" w:rsidP="0071729B">
      <w:pPr>
        <w:tabs>
          <w:tab w:val="left" w:pos="186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E6424" w:rsidRPr="00154E01" w:rsidRDefault="007E6424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4D87" w:rsidRPr="00515775" w:rsidRDefault="007E6424" w:rsidP="00515775">
      <w:pPr>
        <w:pStyle w:val="FR2"/>
        <w:pageBreakBefore/>
        <w:spacing w:before="0" w:line="360" w:lineRule="auto"/>
        <w:ind w:left="0" w:firstLine="709"/>
        <w:rPr>
          <w:rFonts w:ascii="Times New Roman" w:hAnsi="Times New Roman" w:cs="Times New Roman"/>
          <w:i w:val="0"/>
          <w:iCs w:val="0"/>
          <w:sz w:val="24"/>
          <w:szCs w:val="24"/>
          <w:lang w:val="en-US"/>
        </w:rPr>
      </w:pPr>
      <w:r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ОСНОВНАЯ ЧАСТЬ</w:t>
      </w:r>
    </w:p>
    <w:p w:rsidR="007E6424" w:rsidRPr="00154E01" w:rsidRDefault="007E6424" w:rsidP="00515775">
      <w:pPr>
        <w:pStyle w:val="a6"/>
        <w:widowControl/>
        <w:numPr>
          <w:ilvl w:val="0"/>
          <w:numId w:val="1"/>
        </w:numPr>
        <w:spacing w:line="276" w:lineRule="auto"/>
        <w:ind w:left="0" w:firstLine="709"/>
        <w:jc w:val="both"/>
        <w:rPr>
          <w:kern w:val="24"/>
          <w:sz w:val="24"/>
          <w:szCs w:val="24"/>
        </w:rPr>
      </w:pPr>
      <w:r w:rsidRPr="00154E01">
        <w:rPr>
          <w:kern w:val="24"/>
          <w:sz w:val="24"/>
          <w:szCs w:val="24"/>
        </w:rPr>
        <w:t>Общая характеристика занятия</w:t>
      </w:r>
      <w:r w:rsidR="00515775">
        <w:rPr>
          <w:kern w:val="24"/>
          <w:sz w:val="24"/>
          <w:szCs w:val="24"/>
        </w:rPr>
        <w:t>.</w:t>
      </w:r>
    </w:p>
    <w:p w:rsidR="009127F3" w:rsidRPr="00515775" w:rsidRDefault="00515775" w:rsidP="00515775">
      <w:pPr>
        <w:tabs>
          <w:tab w:val="left" w:pos="18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9127F3" w:rsidRPr="00154E01">
        <w:rPr>
          <w:rFonts w:ascii="Times New Roman" w:hAnsi="Times New Roman" w:cs="Times New Roman"/>
          <w:sz w:val="24"/>
          <w:szCs w:val="24"/>
        </w:rPr>
        <w:t>Характеристика условий реализации проекта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127F3" w:rsidRPr="00154E01" w:rsidRDefault="00515775" w:rsidP="00515775">
      <w:pPr>
        <w:tabs>
          <w:tab w:val="left" w:pos="18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775">
        <w:rPr>
          <w:rFonts w:ascii="Times New Roman" w:hAnsi="Times New Roman" w:cs="Times New Roman"/>
          <w:sz w:val="24"/>
          <w:szCs w:val="24"/>
        </w:rPr>
        <w:t xml:space="preserve">     </w:t>
      </w:r>
      <w:r w:rsidR="009127F3" w:rsidRPr="00154E01">
        <w:rPr>
          <w:rFonts w:ascii="Times New Roman" w:hAnsi="Times New Roman" w:cs="Times New Roman"/>
          <w:sz w:val="24"/>
          <w:szCs w:val="24"/>
        </w:rPr>
        <w:t xml:space="preserve">Объект: </w:t>
      </w:r>
      <w:r w:rsidR="00154E01" w:rsidRPr="00154E01">
        <w:rPr>
          <w:rFonts w:ascii="Times New Roman" w:hAnsi="Times New Roman" w:cs="Times New Roman"/>
          <w:sz w:val="24"/>
          <w:szCs w:val="24"/>
        </w:rPr>
        <w:t xml:space="preserve">МБОУ </w:t>
      </w:r>
      <w:r w:rsidR="00154E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54E01">
        <w:rPr>
          <w:rFonts w:ascii="Times New Roman" w:hAnsi="Times New Roman" w:cs="Times New Roman"/>
          <w:sz w:val="24"/>
          <w:szCs w:val="24"/>
        </w:rPr>
        <w:t>Унэгэтэйская</w:t>
      </w:r>
      <w:proofErr w:type="spellEnd"/>
      <w:r w:rsidR="0015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4E01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="00154E01">
        <w:rPr>
          <w:rFonts w:ascii="Times New Roman" w:hAnsi="Times New Roman" w:cs="Times New Roman"/>
          <w:sz w:val="24"/>
          <w:szCs w:val="24"/>
        </w:rPr>
        <w:t>»</w:t>
      </w:r>
      <w:r w:rsidR="00154E01" w:rsidRPr="00154E01">
        <w:rPr>
          <w:rFonts w:ascii="Times New Roman" w:hAnsi="Times New Roman" w:cs="Times New Roman"/>
          <w:sz w:val="24"/>
          <w:szCs w:val="24"/>
        </w:rPr>
        <w:t xml:space="preserve">, </w:t>
      </w:r>
      <w:r w:rsidR="00154E0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154E01">
        <w:rPr>
          <w:rFonts w:ascii="Times New Roman" w:hAnsi="Times New Roman" w:cs="Times New Roman"/>
          <w:sz w:val="24"/>
          <w:szCs w:val="24"/>
        </w:rPr>
        <w:t>Унэгэтэй</w:t>
      </w:r>
      <w:proofErr w:type="spellEnd"/>
    </w:p>
    <w:p w:rsidR="009127F3" w:rsidRPr="00154E01" w:rsidRDefault="00515775" w:rsidP="00515775">
      <w:pPr>
        <w:tabs>
          <w:tab w:val="left" w:pos="18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5775">
        <w:rPr>
          <w:rFonts w:ascii="Times New Roman" w:hAnsi="Times New Roman" w:cs="Times New Roman"/>
          <w:sz w:val="24"/>
          <w:szCs w:val="24"/>
        </w:rPr>
        <w:t xml:space="preserve">     </w:t>
      </w:r>
      <w:r w:rsidR="009127F3" w:rsidRPr="00154E01">
        <w:rPr>
          <w:rFonts w:ascii="Times New Roman" w:hAnsi="Times New Roman" w:cs="Times New Roman"/>
          <w:sz w:val="24"/>
          <w:szCs w:val="24"/>
        </w:rPr>
        <w:t>Участники проекта: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Пахомова Нина Михайловна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Потемкина Екатерина Сергеевна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Шигина Юлия Сергеевна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Устинова Людмила Георгиевна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Устинова Наталья Михайловна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Мурзина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Ирина Владимировна</w:t>
      </w:r>
    </w:p>
    <w:p w:rsidR="00154E01" w:rsidRDefault="00154E01" w:rsidP="00C43695">
      <w:pPr>
        <w:tabs>
          <w:tab w:val="left" w:pos="1860"/>
        </w:tabs>
        <w:spacing w:after="0"/>
        <w:ind w:left="31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Бурханова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Борисовна</w:t>
      </w:r>
    </w:p>
    <w:p w:rsidR="009127F3" w:rsidRPr="00154E01" w:rsidRDefault="00154E01" w:rsidP="00C43695">
      <w:pPr>
        <w:tabs>
          <w:tab w:val="left" w:pos="18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54E01">
        <w:rPr>
          <w:rFonts w:ascii="Times New Roman" w:hAnsi="Times New Roman" w:cs="Times New Roman"/>
          <w:sz w:val="24"/>
          <w:szCs w:val="24"/>
        </w:rPr>
        <w:t>Зайцева Татьяна Николаевна</w:t>
      </w:r>
    </w:p>
    <w:tbl>
      <w:tblPr>
        <w:tblpPr w:leftFromText="180" w:rightFromText="180" w:vertAnchor="text" w:tblpY="23"/>
        <w:tblW w:w="0" w:type="auto"/>
        <w:tblLook w:val="04A0"/>
      </w:tblPr>
      <w:tblGrid>
        <w:gridCol w:w="2235"/>
        <w:gridCol w:w="7512"/>
      </w:tblGrid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C436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512" w:type="dxa"/>
            <w:shd w:val="clear" w:color="auto" w:fill="auto"/>
          </w:tcPr>
          <w:p w:rsidR="003A3CC4" w:rsidRPr="009C3C70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C3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Обмен и деньги</w:t>
            </w:r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учебник</w:t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грамотность: материалы для учащихся. 2, 3 классы </w:t>
            </w:r>
            <w:proofErr w:type="spell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. орг. В 2-х частях. Ч. 1 / С. Н. Федин. — М.: ВИТА-ПРЕСС, 2014. — 112 с., ил. 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(Дополнительное образование:</w:t>
            </w:r>
            <w:proofErr w:type="gram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Серия «Учимся разумному финансовому поведению»).</w:t>
            </w:r>
            <w:proofErr w:type="gramEnd"/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Путешес</w:t>
            </w:r>
            <w:r w:rsidR="005657A8" w:rsidRPr="00154E01">
              <w:rPr>
                <w:rFonts w:ascii="Times New Roman" w:hAnsi="Times New Roman" w:cs="Times New Roman"/>
                <w:sz w:val="24"/>
                <w:szCs w:val="24"/>
              </w:rPr>
              <w:t>твие Буратино в страну «Экономика»</w:t>
            </w:r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урока </w:t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урок обобщение</w:t>
            </w:r>
          </w:p>
        </w:tc>
      </w:tr>
      <w:tr w:rsidR="003A3CC4" w:rsidRPr="00154E01" w:rsidTr="00515775">
        <w:trPr>
          <w:trHeight w:val="20"/>
        </w:trPr>
        <w:tc>
          <w:tcPr>
            <w:tcW w:w="2235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7512" w:type="dxa"/>
            <w:shd w:val="clear" w:color="auto" w:fill="auto"/>
          </w:tcPr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Раздаточный материал</w:t>
            </w:r>
          </w:p>
          <w:p w:rsidR="003A3CC4" w:rsidRPr="00154E01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Слайдовое сопровождение</w:t>
            </w:r>
          </w:p>
          <w:p w:rsidR="003A3CC4" w:rsidRPr="00515775" w:rsidRDefault="003A3CC4" w:rsidP="007172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="005157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-8</w:t>
            </w:r>
          </w:p>
          <w:p w:rsidR="003A3CC4" w:rsidRPr="00154E01" w:rsidRDefault="003A3CC4" w:rsidP="005157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729B" w:rsidRPr="00154E01" w:rsidRDefault="0071729B" w:rsidP="00C436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3CC4" w:rsidRPr="00154E01" w:rsidRDefault="003A3CC4" w:rsidP="00C436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Вид деятельности: внеурочная деятельность</w:t>
      </w:r>
    </w:p>
    <w:p w:rsidR="003A3CC4" w:rsidRPr="00154E01" w:rsidRDefault="003A3CC4" w:rsidP="00C436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Тип занятия: уро</w:t>
      </w:r>
      <w:proofErr w:type="gramStart"/>
      <w:r w:rsidRPr="00154E01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54E01">
        <w:rPr>
          <w:rFonts w:ascii="Times New Roman" w:hAnsi="Times New Roman" w:cs="Times New Roman"/>
          <w:sz w:val="24"/>
          <w:szCs w:val="24"/>
        </w:rPr>
        <w:t xml:space="preserve"> обобщение</w:t>
      </w:r>
      <w:r w:rsidRPr="00154E01">
        <w:rPr>
          <w:rFonts w:ascii="Times New Roman" w:hAnsi="Times New Roman" w:cs="Times New Roman"/>
          <w:sz w:val="24"/>
          <w:szCs w:val="24"/>
        </w:rPr>
        <w:tab/>
      </w:r>
    </w:p>
    <w:p w:rsidR="003A3CC4" w:rsidRPr="00154E01" w:rsidRDefault="00154E01" w:rsidP="00C436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</w:t>
      </w:r>
      <w:r w:rsidR="003A3CC4" w:rsidRPr="00154E01">
        <w:rPr>
          <w:rFonts w:ascii="Times New Roman" w:hAnsi="Times New Roman" w:cs="Times New Roman"/>
          <w:sz w:val="24"/>
          <w:szCs w:val="24"/>
        </w:rPr>
        <w:t>ние и /или характеристика образовательной среды:</w:t>
      </w:r>
      <w:r w:rsidR="003A3CC4" w:rsidRPr="00154E01">
        <w:rPr>
          <w:rFonts w:ascii="Times New Roman" w:hAnsi="Times New Roman" w:cs="Times New Roman"/>
          <w:sz w:val="24"/>
          <w:szCs w:val="24"/>
        </w:rPr>
        <w:tab/>
      </w:r>
    </w:p>
    <w:p w:rsidR="003A3CC4" w:rsidRPr="00154E01" w:rsidRDefault="003A3CC4" w:rsidP="00C43695">
      <w:pPr>
        <w:pStyle w:val="a6"/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Компьютер</w:t>
      </w:r>
    </w:p>
    <w:p w:rsidR="003A3CC4" w:rsidRPr="00154E01" w:rsidRDefault="003A3CC4" w:rsidP="00C43695">
      <w:pPr>
        <w:pStyle w:val="a6"/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Проектор</w:t>
      </w:r>
    </w:p>
    <w:p w:rsidR="003A3CC4" w:rsidRPr="00154E01" w:rsidRDefault="003A3CC4" w:rsidP="00C43695">
      <w:pPr>
        <w:pStyle w:val="a6"/>
        <w:widowControl/>
        <w:numPr>
          <w:ilvl w:val="0"/>
          <w:numId w:val="8"/>
        </w:numPr>
        <w:autoSpaceDE/>
        <w:autoSpaceDN/>
        <w:adjustRightInd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Учебно-методическое обеспечение</w:t>
      </w:r>
    </w:p>
    <w:p w:rsidR="003A3CC4" w:rsidRPr="00154E01" w:rsidRDefault="003A3CC4" w:rsidP="00C43695">
      <w:pPr>
        <w:pStyle w:val="a6"/>
        <w:spacing w:line="276" w:lineRule="auto"/>
        <w:ind w:left="0" w:firstLine="709"/>
        <w:jc w:val="both"/>
        <w:rPr>
          <w:sz w:val="24"/>
          <w:szCs w:val="24"/>
          <w:u w:val="single"/>
        </w:rPr>
      </w:pPr>
      <w:r w:rsidRPr="00154E01">
        <w:rPr>
          <w:sz w:val="24"/>
          <w:szCs w:val="24"/>
          <w:u w:val="single"/>
        </w:rPr>
        <w:t>Материалы для учащихся:</w:t>
      </w:r>
    </w:p>
    <w:p w:rsidR="003A3CC4" w:rsidRPr="00154E01" w:rsidRDefault="003A3CC4" w:rsidP="00C43695">
      <w:pPr>
        <w:pStyle w:val="a6"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 xml:space="preserve">Финансовая грамотность: материалы для учащихся. 2, 3 классы </w:t>
      </w:r>
      <w:proofErr w:type="spellStart"/>
      <w:r w:rsidRPr="00154E01">
        <w:rPr>
          <w:sz w:val="24"/>
          <w:szCs w:val="24"/>
        </w:rPr>
        <w:t>общеобразоват</w:t>
      </w:r>
      <w:proofErr w:type="spellEnd"/>
      <w:r w:rsidRPr="00154E01">
        <w:rPr>
          <w:sz w:val="24"/>
          <w:szCs w:val="24"/>
        </w:rPr>
        <w:t xml:space="preserve">. орг. В 2-х частях. Ч. 1 / С. Н. Федин. — М.: ВИТА-ПРЕСС, 2014. — 112 с., ил. </w:t>
      </w:r>
      <w:proofErr w:type="gramStart"/>
      <w:r w:rsidRPr="00154E01">
        <w:rPr>
          <w:sz w:val="24"/>
          <w:szCs w:val="24"/>
        </w:rPr>
        <w:t>(Дополнительное образование:</w:t>
      </w:r>
      <w:proofErr w:type="gramEnd"/>
      <w:r w:rsidRPr="00154E01">
        <w:rPr>
          <w:sz w:val="24"/>
          <w:szCs w:val="24"/>
        </w:rPr>
        <w:t xml:space="preserve"> </w:t>
      </w:r>
      <w:proofErr w:type="gramStart"/>
      <w:r w:rsidRPr="00154E01">
        <w:rPr>
          <w:sz w:val="24"/>
          <w:szCs w:val="24"/>
        </w:rPr>
        <w:t>Серия «Учимся разумному финансовому поведению»).</w:t>
      </w:r>
      <w:proofErr w:type="gramEnd"/>
    </w:p>
    <w:p w:rsidR="003A3CC4" w:rsidRPr="00154E01" w:rsidRDefault="003A3CC4" w:rsidP="00C43695">
      <w:pPr>
        <w:pStyle w:val="a6"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Методические материалы для учителя:</w:t>
      </w:r>
    </w:p>
    <w:p w:rsidR="003A3CC4" w:rsidRPr="00154E01" w:rsidRDefault="003A3CC4" w:rsidP="00C4369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Финансовая грамотность: методические рекомендации для учителя.</w:t>
      </w:r>
    </w:p>
    <w:p w:rsidR="003A3CC4" w:rsidRPr="00154E01" w:rsidRDefault="003A3CC4" w:rsidP="00C4369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2–4 классы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орг. / Ю. Н.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</w:t>
      </w:r>
      <w:r w:rsidRPr="00154E01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154E01">
        <w:rPr>
          <w:rFonts w:ascii="Times New Roman" w:hAnsi="Times New Roman" w:cs="Times New Roman"/>
          <w:sz w:val="24"/>
          <w:szCs w:val="24"/>
        </w:rPr>
        <w:t>М.: ВИТА-ПРЕСС,</w:t>
      </w:r>
    </w:p>
    <w:p w:rsidR="003A3CC4" w:rsidRPr="00154E01" w:rsidRDefault="003A3CC4" w:rsidP="00C4369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2014. </w:t>
      </w:r>
      <w:r w:rsidRPr="00154E01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154E01">
        <w:rPr>
          <w:rFonts w:ascii="Times New Roman" w:hAnsi="Times New Roman" w:cs="Times New Roman"/>
          <w:sz w:val="24"/>
          <w:szCs w:val="24"/>
        </w:rPr>
        <w:t xml:space="preserve">64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4E01">
        <w:rPr>
          <w:rFonts w:ascii="Times New Roman" w:hAnsi="Times New Roman" w:cs="Times New Roman"/>
          <w:sz w:val="24"/>
          <w:szCs w:val="24"/>
        </w:rPr>
        <w:t>(Дополнительное образование:</w:t>
      </w:r>
      <w:proofErr w:type="gramEnd"/>
      <w:r w:rsidRPr="00154E01">
        <w:rPr>
          <w:rFonts w:ascii="Times New Roman" w:hAnsi="Times New Roman" w:cs="Times New Roman"/>
          <w:sz w:val="24"/>
          <w:szCs w:val="24"/>
        </w:rPr>
        <w:t xml:space="preserve"> Серия «Учимся </w:t>
      </w:r>
      <w:proofErr w:type="gramStart"/>
      <w:r w:rsidRPr="00154E01">
        <w:rPr>
          <w:rFonts w:ascii="Times New Roman" w:hAnsi="Times New Roman" w:cs="Times New Roman"/>
          <w:sz w:val="24"/>
          <w:szCs w:val="24"/>
        </w:rPr>
        <w:t>разумному</w:t>
      </w:r>
      <w:proofErr w:type="gramEnd"/>
      <w:r w:rsidRPr="00154E01">
        <w:rPr>
          <w:rFonts w:ascii="Times New Roman" w:hAnsi="Times New Roman" w:cs="Times New Roman"/>
          <w:sz w:val="24"/>
          <w:szCs w:val="24"/>
        </w:rPr>
        <w:t xml:space="preserve"> фи-</w:t>
      </w:r>
    </w:p>
    <w:p w:rsidR="003A3CC4" w:rsidRPr="00154E01" w:rsidRDefault="003A3CC4" w:rsidP="00C43695">
      <w:pPr>
        <w:pStyle w:val="a6"/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proofErr w:type="gramStart"/>
      <w:r w:rsidRPr="00154E01">
        <w:rPr>
          <w:sz w:val="24"/>
          <w:szCs w:val="24"/>
        </w:rPr>
        <w:t>нансовому</w:t>
      </w:r>
      <w:proofErr w:type="spellEnd"/>
      <w:r w:rsidRPr="00154E01">
        <w:rPr>
          <w:sz w:val="24"/>
          <w:szCs w:val="24"/>
        </w:rPr>
        <w:t xml:space="preserve"> поведению»).</w:t>
      </w:r>
      <w:proofErr w:type="gramEnd"/>
    </w:p>
    <w:p w:rsidR="00485445" w:rsidRPr="00154E01" w:rsidRDefault="00485445" w:rsidP="00C43695">
      <w:pPr>
        <w:pStyle w:val="a6"/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Методические материалы для родителей:</w:t>
      </w:r>
    </w:p>
    <w:p w:rsidR="00485445" w:rsidRPr="00154E01" w:rsidRDefault="00485445" w:rsidP="00C4369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Финансовая грамотность: Материалы для родителей. 2–4 классы обще-</w:t>
      </w:r>
    </w:p>
    <w:p w:rsidR="008E475D" w:rsidRPr="00154E01" w:rsidRDefault="00485445" w:rsidP="00C43695">
      <w:pPr>
        <w:pStyle w:val="a6"/>
        <w:spacing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154E01">
        <w:rPr>
          <w:sz w:val="24"/>
          <w:szCs w:val="24"/>
        </w:rPr>
        <w:t>образоват</w:t>
      </w:r>
      <w:proofErr w:type="spellEnd"/>
      <w:r w:rsidRPr="00154E01">
        <w:rPr>
          <w:sz w:val="24"/>
          <w:szCs w:val="24"/>
        </w:rPr>
        <w:t xml:space="preserve">. орг. / Ю. Н. </w:t>
      </w:r>
      <w:proofErr w:type="spellStart"/>
      <w:r w:rsidRPr="00154E01">
        <w:rPr>
          <w:sz w:val="24"/>
          <w:szCs w:val="24"/>
        </w:rPr>
        <w:t>Корлюгова</w:t>
      </w:r>
      <w:proofErr w:type="spellEnd"/>
      <w:r w:rsidRPr="00154E01">
        <w:rPr>
          <w:sz w:val="24"/>
          <w:szCs w:val="24"/>
        </w:rPr>
        <w:t xml:space="preserve">. </w:t>
      </w:r>
      <w:r w:rsidRPr="00154E01">
        <w:rPr>
          <w:i/>
          <w:iCs/>
          <w:sz w:val="24"/>
          <w:szCs w:val="24"/>
        </w:rPr>
        <w:t xml:space="preserve">— </w:t>
      </w:r>
      <w:r w:rsidRPr="00154E01">
        <w:rPr>
          <w:sz w:val="24"/>
          <w:szCs w:val="24"/>
        </w:rPr>
        <w:t>М.: ВИТА-ПРЕСС,</w:t>
      </w:r>
    </w:p>
    <w:p w:rsidR="007E6424" w:rsidRPr="00154E01" w:rsidRDefault="007E6424" w:rsidP="00C43695">
      <w:pPr>
        <w:pStyle w:val="a6"/>
        <w:widowControl/>
        <w:numPr>
          <w:ilvl w:val="0"/>
          <w:numId w:val="1"/>
        </w:numPr>
        <w:spacing w:line="276" w:lineRule="auto"/>
        <w:ind w:left="0" w:firstLine="709"/>
        <w:jc w:val="both"/>
        <w:rPr>
          <w:kern w:val="24"/>
          <w:sz w:val="24"/>
          <w:szCs w:val="24"/>
        </w:rPr>
      </w:pPr>
      <w:r w:rsidRPr="00154E01">
        <w:rPr>
          <w:kern w:val="24"/>
          <w:sz w:val="24"/>
          <w:szCs w:val="24"/>
        </w:rPr>
        <w:t>Педагогическая характеристика занятия</w:t>
      </w:r>
      <w:r w:rsidR="00515775">
        <w:rPr>
          <w:kern w:val="24"/>
          <w:sz w:val="24"/>
          <w:szCs w:val="24"/>
        </w:rPr>
        <w:t>.</w:t>
      </w:r>
    </w:p>
    <w:p w:rsidR="00D2290D" w:rsidRPr="00154E01" w:rsidRDefault="00D2290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="0071729B" w:rsidRPr="00154E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b/>
          <w:sz w:val="24"/>
          <w:szCs w:val="24"/>
        </w:rPr>
        <w:t xml:space="preserve">Путешествие Буратино в страну </w:t>
      </w:r>
      <w:r w:rsidR="005657A8" w:rsidRPr="00154E01">
        <w:rPr>
          <w:rFonts w:ascii="Times New Roman" w:hAnsi="Times New Roman" w:cs="Times New Roman"/>
          <w:b/>
          <w:sz w:val="24"/>
          <w:szCs w:val="24"/>
        </w:rPr>
        <w:t>«Экономика»</w:t>
      </w:r>
    </w:p>
    <w:p w:rsidR="00D2290D" w:rsidRPr="00154E01" w:rsidRDefault="00D2290D" w:rsidP="00C43695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Цель: </w:t>
      </w:r>
      <w:r w:rsidR="00AD2AFE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систематизация и применение </w:t>
      </w:r>
      <w:r w:rsidR="005657A8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практике </w:t>
      </w:r>
      <w:r w:rsidR="00AD2AFE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 экономических знаний</w:t>
      </w:r>
      <w:r w:rsidR="0071729B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D2AFE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proofErr w:type="gramEnd"/>
      <w:r w:rsidR="00AD2AFE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</w:t>
      </w:r>
      <w:r w:rsidR="005657A8"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65525" w:rsidRPr="00154E01" w:rsidRDefault="00665525" w:rsidP="00C4369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</w:t>
      </w:r>
    </w:p>
    <w:p w:rsidR="00665525" w:rsidRPr="00154E01" w:rsidRDefault="00665525" w:rsidP="00C43695">
      <w:pPr>
        <w:pStyle w:val="a6"/>
        <w:numPr>
          <w:ilvl w:val="0"/>
          <w:numId w:val="11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закрепление и систематизация экономических понятий по теме занятия</w:t>
      </w:r>
      <w:r w:rsidR="005657A8" w:rsidRPr="00154E01">
        <w:rPr>
          <w:sz w:val="24"/>
          <w:szCs w:val="24"/>
        </w:rPr>
        <w:t xml:space="preserve"> через выполнение практических заданий</w:t>
      </w:r>
      <w:r w:rsidRPr="00154E01">
        <w:rPr>
          <w:sz w:val="24"/>
          <w:szCs w:val="24"/>
        </w:rPr>
        <w:t>;</w:t>
      </w:r>
    </w:p>
    <w:p w:rsidR="00665525" w:rsidRPr="00154E01" w:rsidRDefault="00665525" w:rsidP="00C43695">
      <w:pPr>
        <w:pStyle w:val="a6"/>
        <w:numPr>
          <w:ilvl w:val="0"/>
          <w:numId w:val="11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развитие интеллектуальных способностей, экономического мышления;</w:t>
      </w:r>
    </w:p>
    <w:p w:rsidR="00665525" w:rsidRPr="00154E01" w:rsidRDefault="00665525" w:rsidP="00C43695">
      <w:pPr>
        <w:pStyle w:val="a6"/>
        <w:numPr>
          <w:ilvl w:val="0"/>
          <w:numId w:val="11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154E01">
        <w:rPr>
          <w:sz w:val="24"/>
          <w:szCs w:val="24"/>
        </w:rPr>
        <w:t>воспитание коллективных отношений.</w:t>
      </w:r>
    </w:p>
    <w:p w:rsidR="00AD2AFE" w:rsidRPr="00154E01" w:rsidRDefault="00F11D3B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AD2AFE" w:rsidRPr="00154E01" w:rsidRDefault="00AD2AFE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E475D" w:rsidRPr="00154E01" w:rsidRDefault="005657A8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продемонстрируют начальные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>навыки</w:t>
      </w:r>
      <w:r w:rsidR="00AD2AFE" w:rsidRPr="00154E01">
        <w:rPr>
          <w:rFonts w:ascii="Times New Roman" w:hAnsi="Times New Roman" w:cs="Times New Roman"/>
          <w:sz w:val="24"/>
          <w:szCs w:val="24"/>
        </w:rPr>
        <w:t xml:space="preserve"> адаптации в мире финансовых</w:t>
      </w:r>
      <w:r w:rsidR="00FD0547">
        <w:rPr>
          <w:rFonts w:ascii="Times New Roman" w:hAnsi="Times New Roman" w:cs="Times New Roman"/>
          <w:sz w:val="24"/>
          <w:szCs w:val="24"/>
        </w:rPr>
        <w:t xml:space="preserve"> </w:t>
      </w:r>
      <w:r w:rsidR="00F11D3B" w:rsidRPr="00154E01">
        <w:rPr>
          <w:rFonts w:ascii="Times New Roman" w:hAnsi="Times New Roman" w:cs="Times New Roman"/>
          <w:sz w:val="24"/>
          <w:szCs w:val="24"/>
        </w:rPr>
        <w:t>отношений;</w:t>
      </w:r>
    </w:p>
    <w:p w:rsidR="005C50DD" w:rsidRPr="00154E01" w:rsidRDefault="008E475D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>Предметные</w:t>
      </w:r>
      <w:r w:rsidR="005C50DD" w:rsidRPr="00154E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C50DD" w:rsidRPr="00154E01">
        <w:rPr>
          <w:rFonts w:ascii="Times New Roman" w:hAnsi="Times New Roman" w:cs="Times New Roman"/>
          <w:b/>
          <w:sz w:val="24"/>
          <w:szCs w:val="24"/>
        </w:rPr>
        <w:t>:</w:t>
      </w:r>
      <w:r w:rsidR="005C50DD" w:rsidRPr="00154E0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5C50DD" w:rsidRPr="00154E01">
        <w:rPr>
          <w:rFonts w:ascii="Times New Roman" w:hAnsi="Times New Roman" w:cs="Times New Roman"/>
          <w:sz w:val="24"/>
          <w:szCs w:val="24"/>
        </w:rPr>
        <w:t>аучатся складывать кошелёк из бумаги, повторят экономические понятия, продемонстрируют умение грамотно планировать свой бюджет.</w:t>
      </w:r>
    </w:p>
    <w:p w:rsidR="00AD2AFE" w:rsidRPr="00154E01" w:rsidRDefault="00F11D3B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4E01">
        <w:rPr>
          <w:rFonts w:ascii="Times New Roman" w:hAnsi="Times New Roman" w:cs="Times New Roman"/>
          <w:b/>
          <w:sz w:val="24"/>
          <w:szCs w:val="24"/>
        </w:rPr>
        <w:t>М</w:t>
      </w:r>
      <w:r w:rsidR="008E475D" w:rsidRPr="00154E01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</w:p>
    <w:p w:rsidR="00683E90" w:rsidRPr="00154E01" w:rsidRDefault="00683E90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683E90" w:rsidRPr="00154E01" w:rsidRDefault="00F11D3B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освоят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>способы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="00683E90" w:rsidRPr="00154E01">
        <w:rPr>
          <w:rFonts w:ascii="Times New Roman" w:hAnsi="Times New Roman" w:cs="Times New Roman"/>
          <w:sz w:val="24"/>
          <w:szCs w:val="24"/>
        </w:rPr>
        <w:t>решения проблем творческого и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>поискового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 xml:space="preserve">характера </w:t>
      </w:r>
      <w:proofErr w:type="gramStart"/>
      <w:r w:rsidRPr="00154E01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683E90" w:rsidRPr="00154E01" w:rsidRDefault="00F11D3B" w:rsidP="00C43695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поиск, сбор, обработку </w:t>
      </w:r>
      <w:r w:rsidR="00683E90" w:rsidRPr="00154E01">
        <w:rPr>
          <w:rFonts w:ascii="Times New Roman" w:hAnsi="Times New Roman" w:cs="Times New Roman"/>
          <w:sz w:val="24"/>
          <w:szCs w:val="24"/>
        </w:rPr>
        <w:t>информации</w:t>
      </w:r>
      <w:proofErr w:type="gramStart"/>
      <w:r w:rsidRPr="00154E0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83E90" w:rsidRPr="00154E01" w:rsidRDefault="00683E90" w:rsidP="00C43695">
      <w:pPr>
        <w:spacing w:after="0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683E90" w:rsidRPr="00154E01" w:rsidRDefault="00F11D3B" w:rsidP="00C43695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оценят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>правильность</w:t>
      </w:r>
      <w:r w:rsidR="00683E90" w:rsidRPr="00154E01">
        <w:rPr>
          <w:rFonts w:ascii="Times New Roman" w:hAnsi="Times New Roman" w:cs="Times New Roman"/>
          <w:sz w:val="24"/>
          <w:szCs w:val="24"/>
        </w:rPr>
        <w:t xml:space="preserve"> выполнени</w:t>
      </w:r>
      <w:r w:rsidR="008E475D" w:rsidRPr="00154E01">
        <w:rPr>
          <w:rFonts w:ascii="Times New Roman" w:hAnsi="Times New Roman" w:cs="Times New Roman"/>
          <w:sz w:val="24"/>
          <w:szCs w:val="24"/>
        </w:rPr>
        <w:t>я действий</w:t>
      </w:r>
      <w:r w:rsidRPr="00154E01">
        <w:rPr>
          <w:rFonts w:ascii="Times New Roman" w:hAnsi="Times New Roman" w:cs="Times New Roman"/>
          <w:sz w:val="24"/>
          <w:szCs w:val="24"/>
        </w:rPr>
        <w:t>.</w:t>
      </w:r>
    </w:p>
    <w:p w:rsidR="00683E90" w:rsidRPr="00154E01" w:rsidRDefault="00683E90" w:rsidP="00C43695">
      <w:pPr>
        <w:spacing w:after="0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>Коммуникативные:</w:t>
      </w:r>
    </w:p>
    <w:p w:rsidR="00683E90" w:rsidRPr="00154E01" w:rsidRDefault="00F11D3B" w:rsidP="00C43695">
      <w:pPr>
        <w:spacing w:after="0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научатся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="00683E90" w:rsidRPr="00154E01">
        <w:rPr>
          <w:rFonts w:ascii="Times New Roman" w:hAnsi="Times New Roman" w:cs="Times New Roman"/>
          <w:sz w:val="24"/>
          <w:szCs w:val="24"/>
        </w:rPr>
        <w:t>договариваться о рас</w:t>
      </w:r>
      <w:r w:rsidRPr="00154E01">
        <w:rPr>
          <w:rFonts w:ascii="Times New Roman" w:hAnsi="Times New Roman" w:cs="Times New Roman"/>
          <w:sz w:val="24"/>
          <w:szCs w:val="24"/>
        </w:rPr>
        <w:t>пределении функций и ролей в со</w:t>
      </w:r>
      <w:r w:rsidR="00683E90" w:rsidRPr="00154E01">
        <w:rPr>
          <w:rFonts w:ascii="Times New Roman" w:hAnsi="Times New Roman" w:cs="Times New Roman"/>
          <w:sz w:val="24"/>
          <w:szCs w:val="24"/>
        </w:rPr>
        <w:t>вместной деятельности</w:t>
      </w:r>
    </w:p>
    <w:p w:rsidR="00EA716C" w:rsidRPr="00154E01" w:rsidRDefault="00EA716C" w:rsidP="00C43695">
      <w:pPr>
        <w:pStyle w:val="a6"/>
        <w:widowControl/>
        <w:numPr>
          <w:ilvl w:val="0"/>
          <w:numId w:val="1"/>
        </w:numPr>
        <w:spacing w:line="276" w:lineRule="auto"/>
        <w:ind w:left="0" w:firstLine="709"/>
        <w:jc w:val="both"/>
        <w:rPr>
          <w:kern w:val="24"/>
          <w:sz w:val="24"/>
          <w:szCs w:val="24"/>
        </w:rPr>
      </w:pPr>
      <w:r w:rsidRPr="00154E01">
        <w:rPr>
          <w:kern w:val="24"/>
          <w:sz w:val="24"/>
          <w:szCs w:val="24"/>
        </w:rPr>
        <w:t>Методическая характеристика занятия</w:t>
      </w:r>
    </w:p>
    <w:p w:rsidR="00EA716C" w:rsidRPr="00154E01" w:rsidRDefault="00EF3408" w:rsidP="00C43695">
      <w:pPr>
        <w:pStyle w:val="a6"/>
        <w:spacing w:line="276" w:lineRule="auto"/>
        <w:ind w:left="0" w:firstLine="709"/>
        <w:rPr>
          <w:b/>
          <w:bCs/>
          <w:sz w:val="24"/>
          <w:szCs w:val="24"/>
        </w:rPr>
      </w:pPr>
      <w:r w:rsidRPr="00154E01">
        <w:rPr>
          <w:b/>
          <w:bCs/>
          <w:sz w:val="24"/>
          <w:szCs w:val="24"/>
        </w:rPr>
        <w:t>Перечень методик (</w:t>
      </w:r>
      <w:r w:rsidR="00EA716C" w:rsidRPr="00154E01">
        <w:rPr>
          <w:b/>
          <w:bCs/>
          <w:sz w:val="24"/>
          <w:szCs w:val="24"/>
        </w:rPr>
        <w:t>тех</w:t>
      </w:r>
      <w:r w:rsidR="008E475D" w:rsidRPr="00154E01">
        <w:rPr>
          <w:b/>
          <w:bCs/>
          <w:sz w:val="24"/>
          <w:szCs w:val="24"/>
        </w:rPr>
        <w:t xml:space="preserve">нологий, методических приёмов), </w:t>
      </w:r>
      <w:r w:rsidR="00956CFA" w:rsidRPr="00154E01">
        <w:rPr>
          <w:b/>
          <w:bCs/>
          <w:sz w:val="24"/>
          <w:szCs w:val="24"/>
        </w:rPr>
        <w:t>использованных на занятии</w:t>
      </w:r>
      <w:r w:rsidR="00EA716C" w:rsidRPr="00154E01">
        <w:rPr>
          <w:b/>
          <w:bCs/>
          <w:sz w:val="24"/>
          <w:szCs w:val="24"/>
        </w:rPr>
        <w:t>:</w:t>
      </w:r>
    </w:p>
    <w:p w:rsidR="008E475D" w:rsidRPr="00154E01" w:rsidRDefault="008E475D" w:rsidP="00C43695">
      <w:pPr>
        <w:pStyle w:val="a6"/>
        <w:spacing w:line="276" w:lineRule="auto"/>
        <w:ind w:left="0" w:firstLine="709"/>
        <w:rPr>
          <w:sz w:val="24"/>
          <w:szCs w:val="24"/>
        </w:rPr>
      </w:pPr>
      <w:r w:rsidRPr="00154E01">
        <w:rPr>
          <w:sz w:val="24"/>
          <w:szCs w:val="24"/>
        </w:rPr>
        <w:t xml:space="preserve">- </w:t>
      </w:r>
      <w:proofErr w:type="spellStart"/>
      <w:r w:rsidRPr="00154E01">
        <w:rPr>
          <w:sz w:val="24"/>
          <w:szCs w:val="24"/>
        </w:rPr>
        <w:t>здоровьесберегающие</w:t>
      </w:r>
      <w:proofErr w:type="spellEnd"/>
      <w:r w:rsidRPr="00154E01">
        <w:rPr>
          <w:sz w:val="24"/>
          <w:szCs w:val="24"/>
        </w:rPr>
        <w:t xml:space="preserve"> технологии</w:t>
      </w:r>
    </w:p>
    <w:p w:rsidR="00EA716C" w:rsidRPr="00154E01" w:rsidRDefault="008E475D" w:rsidP="00C43695">
      <w:pPr>
        <w:pStyle w:val="a6"/>
        <w:spacing w:line="276" w:lineRule="auto"/>
        <w:ind w:left="0" w:firstLine="709"/>
        <w:rPr>
          <w:sz w:val="24"/>
          <w:szCs w:val="24"/>
        </w:rPr>
      </w:pPr>
      <w:r w:rsidRPr="00154E01">
        <w:rPr>
          <w:sz w:val="24"/>
          <w:szCs w:val="24"/>
        </w:rPr>
        <w:t xml:space="preserve">- </w:t>
      </w:r>
      <w:r w:rsidR="00EA716C" w:rsidRPr="00154E01">
        <w:rPr>
          <w:sz w:val="24"/>
          <w:szCs w:val="24"/>
        </w:rPr>
        <w:t xml:space="preserve">решение ситуативных задач, </w:t>
      </w:r>
    </w:p>
    <w:p w:rsidR="00EA716C" w:rsidRPr="00154E01" w:rsidRDefault="00EA716C" w:rsidP="00C43695">
      <w:pPr>
        <w:pStyle w:val="a6"/>
        <w:spacing w:line="276" w:lineRule="auto"/>
        <w:ind w:left="0" w:firstLine="709"/>
        <w:rPr>
          <w:sz w:val="24"/>
          <w:szCs w:val="24"/>
        </w:rPr>
      </w:pPr>
      <w:r w:rsidRPr="00154E01">
        <w:rPr>
          <w:sz w:val="24"/>
          <w:szCs w:val="24"/>
        </w:rPr>
        <w:t>-«мозговой штурм», работа в группах</w:t>
      </w:r>
    </w:p>
    <w:p w:rsidR="00AD2AFE" w:rsidRPr="00154E01" w:rsidRDefault="00AD2AFE" w:rsidP="00C4369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AD2AFE" w:rsidRPr="00154E01" w:rsidRDefault="006B2FBB" w:rsidP="00C4369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-</w:t>
      </w:r>
      <w:r w:rsidR="00EA716C" w:rsidRPr="00154E01">
        <w:rPr>
          <w:rFonts w:ascii="Times New Roman" w:hAnsi="Times New Roman" w:cs="Times New Roman"/>
          <w:sz w:val="24"/>
          <w:szCs w:val="24"/>
        </w:rPr>
        <w:t xml:space="preserve"> раздаточный материал</w:t>
      </w:r>
    </w:p>
    <w:p w:rsidR="00AD2AFE" w:rsidRPr="00FD0547" w:rsidRDefault="006B2FBB" w:rsidP="00C4369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 - </w:t>
      </w:r>
      <w:r w:rsidR="00AD2AFE" w:rsidRPr="00154E01">
        <w:rPr>
          <w:rFonts w:ascii="Times New Roman" w:hAnsi="Times New Roman" w:cs="Times New Roman"/>
          <w:sz w:val="24"/>
          <w:szCs w:val="24"/>
        </w:rPr>
        <w:t>альбомные листы, карандаши, фломастеры;</w:t>
      </w:r>
      <w:r w:rsidR="00AD2AFE" w:rsidRPr="00154E01">
        <w:rPr>
          <w:rFonts w:ascii="Times New Roman" w:hAnsi="Times New Roman" w:cs="Times New Roman"/>
          <w:sz w:val="24"/>
          <w:szCs w:val="24"/>
        </w:rPr>
        <w:br/>
      </w:r>
      <w:r w:rsidR="00FD0547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2AFE" w:rsidRPr="00154E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урока:</w:t>
      </w:r>
    </w:p>
    <w:p w:rsidR="00AD2AFE" w:rsidRPr="00154E01" w:rsidRDefault="00AD2AFE" w:rsidP="00C43695">
      <w:pPr>
        <w:tabs>
          <w:tab w:val="left" w:pos="51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color w:val="000000"/>
          <w:sz w:val="24"/>
          <w:szCs w:val="24"/>
        </w:rPr>
        <w:t> Уро</w:t>
      </w:r>
      <w:proofErr w:type="gramStart"/>
      <w:r w:rsidRPr="00154E01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EA716C" w:rsidRPr="00154E01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="00EA716C" w:rsidRPr="00154E01">
        <w:rPr>
          <w:rFonts w:ascii="Times New Roman" w:hAnsi="Times New Roman" w:cs="Times New Roman"/>
          <w:color w:val="000000"/>
          <w:sz w:val="24"/>
          <w:szCs w:val="24"/>
        </w:rPr>
        <w:t xml:space="preserve"> обобщения</w:t>
      </w:r>
      <w:r w:rsidRPr="00154E0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3695" w:rsidRPr="00192B19" w:rsidRDefault="00C4369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3695" w:rsidRPr="00192B19" w:rsidRDefault="00C4369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3695" w:rsidRDefault="00C4369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15775" w:rsidRPr="00192B19" w:rsidRDefault="0051577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3695" w:rsidRPr="00192B19" w:rsidRDefault="00C43695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66AD" w:rsidRPr="00C43695" w:rsidRDefault="008966A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6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внеурочного занятия </w:t>
      </w:r>
    </w:p>
    <w:p w:rsidR="008966AD" w:rsidRPr="00C43695" w:rsidRDefault="008966A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695">
        <w:rPr>
          <w:rFonts w:ascii="Times New Roman" w:hAnsi="Times New Roman" w:cs="Times New Roman"/>
          <w:b/>
          <w:sz w:val="24"/>
          <w:szCs w:val="24"/>
        </w:rPr>
        <w:t>«Путешес</w:t>
      </w:r>
      <w:r w:rsidR="005C50DD" w:rsidRPr="00C43695">
        <w:rPr>
          <w:rFonts w:ascii="Times New Roman" w:hAnsi="Times New Roman" w:cs="Times New Roman"/>
          <w:b/>
          <w:sz w:val="24"/>
          <w:szCs w:val="24"/>
        </w:rPr>
        <w:t>твие Буратино в страну «Экономика</w:t>
      </w:r>
      <w:r w:rsidRPr="00C43695">
        <w:rPr>
          <w:rFonts w:ascii="Times New Roman" w:hAnsi="Times New Roman" w:cs="Times New Roman"/>
          <w:b/>
          <w:sz w:val="24"/>
          <w:szCs w:val="24"/>
        </w:rPr>
        <w:t>»</w:t>
      </w:r>
    </w:p>
    <w:p w:rsidR="008966AD" w:rsidRPr="00C43695" w:rsidRDefault="008966A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695">
        <w:rPr>
          <w:rFonts w:ascii="Times New Roman" w:hAnsi="Times New Roman" w:cs="Times New Roman"/>
          <w:b/>
          <w:sz w:val="24"/>
          <w:szCs w:val="24"/>
        </w:rPr>
        <w:t>3</w:t>
      </w:r>
      <w:r w:rsidR="009C3C70">
        <w:rPr>
          <w:rFonts w:ascii="Times New Roman" w:hAnsi="Times New Roman" w:cs="Times New Roman"/>
          <w:b/>
          <w:sz w:val="24"/>
          <w:szCs w:val="24"/>
          <w:lang w:val="en-US"/>
        </w:rPr>
        <w:t>-4</w:t>
      </w:r>
      <w:r w:rsidRPr="00C4369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5"/>
        <w:tblW w:w="0" w:type="auto"/>
        <w:tblLayout w:type="fixed"/>
        <w:tblLook w:val="04A0"/>
      </w:tblPr>
      <w:tblGrid>
        <w:gridCol w:w="535"/>
        <w:gridCol w:w="1983"/>
        <w:gridCol w:w="851"/>
        <w:gridCol w:w="3685"/>
        <w:gridCol w:w="3083"/>
      </w:tblGrid>
      <w:tr w:rsidR="008966AD" w:rsidRPr="00154E01" w:rsidTr="009C3C70">
        <w:trPr>
          <w:trHeight w:val="20"/>
        </w:trPr>
        <w:tc>
          <w:tcPr>
            <w:tcW w:w="535" w:type="dxa"/>
            <w:vAlign w:val="center"/>
          </w:tcPr>
          <w:p w:rsidR="008966AD" w:rsidRPr="00154E01" w:rsidRDefault="008966AD" w:rsidP="0071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3" w:type="dxa"/>
            <w:vAlign w:val="center"/>
          </w:tcPr>
          <w:p w:rsidR="008966AD" w:rsidRPr="00154E01" w:rsidRDefault="008966AD" w:rsidP="0071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Этап занятия</w:t>
            </w:r>
          </w:p>
        </w:tc>
        <w:tc>
          <w:tcPr>
            <w:tcW w:w="851" w:type="dxa"/>
            <w:vAlign w:val="center"/>
          </w:tcPr>
          <w:p w:rsidR="008966AD" w:rsidRPr="00154E01" w:rsidRDefault="008966AD" w:rsidP="0071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(мин)</w:t>
            </w:r>
          </w:p>
        </w:tc>
        <w:tc>
          <w:tcPr>
            <w:tcW w:w="3685" w:type="dxa"/>
            <w:vAlign w:val="center"/>
          </w:tcPr>
          <w:p w:rsidR="008966AD" w:rsidRPr="00154E01" w:rsidRDefault="008966AD" w:rsidP="0071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3083" w:type="dxa"/>
            <w:vAlign w:val="center"/>
          </w:tcPr>
          <w:p w:rsidR="008966AD" w:rsidRPr="00154E01" w:rsidRDefault="008966AD" w:rsidP="00717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Действия учащихся при выполнении заданий или типы заданий для учащихся</w:t>
            </w: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8966AD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Стадия вызова</w:t>
            </w:r>
          </w:p>
          <w:p w:rsidR="00FD0547" w:rsidRPr="00C43695" w:rsidRDefault="00FD0547" w:rsidP="0071729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Создать ситуацию успеха для прохождения </w:t>
            </w:r>
            <w:proofErr w:type="spellStart"/>
            <w:r w:rsidRPr="00154E0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квест</w:t>
            </w:r>
            <w:proofErr w:type="spellEnd"/>
            <w:r w:rsidRPr="00154E0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– игры.</w:t>
            </w:r>
          </w:p>
        </w:tc>
        <w:tc>
          <w:tcPr>
            <w:tcW w:w="3083" w:type="dxa"/>
          </w:tcPr>
          <w:p w:rsidR="008966AD" w:rsidRPr="00154E01" w:rsidRDefault="008966AD" w:rsidP="0071729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Разгадывают загадку, предложенную Буратин</w:t>
            </w:r>
            <w:proofErr w:type="gramStart"/>
            <w:r w:rsidRPr="00154E0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1,2,3)</w:t>
            </w: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команд</w:t>
            </w: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Организовать собственную деятельность, уметь договариваться о распределении ролей в совместной деятельности, уметь работать в малых группах, обсуждать вопросы со сверстниками, уметь слушать и вступать в диалог.</w:t>
            </w:r>
          </w:p>
        </w:tc>
        <w:tc>
          <w:tcPr>
            <w:tcW w:w="30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Формируют команду и</w:t>
            </w:r>
            <w:r w:rsidR="0071729B"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называют. </w:t>
            </w: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1.Этап </w:t>
            </w:r>
          </w:p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Испытание капитанов</w:t>
            </w:r>
          </w:p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«Кошелек»</w:t>
            </w: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Уметь организовать свои творческие способности.</w:t>
            </w:r>
          </w:p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515775" w:rsidRDefault="008966AD" w:rsidP="005157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Работа с бумагой. По схеме складывают кошелек</w:t>
            </w:r>
          </w:p>
          <w:p w:rsidR="00515775" w:rsidRPr="00C43695" w:rsidRDefault="00515775" w:rsidP="0051577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(слайд 4)</w:t>
            </w:r>
          </w:p>
          <w:p w:rsidR="008966AD" w:rsidRPr="00154E01" w:rsidRDefault="008966AD" w:rsidP="007172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FD0547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2.Этап «Экономические термины»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6AD" w:rsidRPr="00C43695" w:rsidRDefault="008966AD" w:rsidP="00FD054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Сотрудничать со сверстниками, понимать и правильно использовать экономические термины.</w:t>
            </w:r>
          </w:p>
        </w:tc>
        <w:tc>
          <w:tcPr>
            <w:tcW w:w="30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Разгадывают кроссворды и узнают ключевое слово «Сольдо»</w:t>
            </w:r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(слайд 5)</w:t>
            </w: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3.Этап </w:t>
            </w:r>
          </w:p>
          <w:p w:rsidR="008966AD" w:rsidRDefault="005C50D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«Карта в страну «Экономика</w:t>
            </w:r>
            <w:r w:rsidR="008966AD" w:rsidRPr="00154E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D0547" w:rsidRPr="00C43695" w:rsidRDefault="00FD0547" w:rsidP="00FD054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Проявлять познавательную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инициа-тиву</w:t>
            </w:r>
            <w:proofErr w:type="spellEnd"/>
            <w:proofErr w:type="gram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Продвижение по карте с заполнением клеточек и формулирование вопроса, получение ответа с помощью расшифровки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 6)</w:t>
            </w:r>
          </w:p>
        </w:tc>
      </w:tr>
      <w:tr w:rsidR="008966AD" w:rsidRPr="00154E01" w:rsidTr="009C3C70">
        <w:trPr>
          <w:trHeight w:val="20"/>
        </w:trPr>
        <w:tc>
          <w:tcPr>
            <w:tcW w:w="535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3" w:type="dxa"/>
          </w:tcPr>
          <w:p w:rsidR="008966AD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4.Этап «Харчевня»</w:t>
            </w:r>
          </w:p>
          <w:p w:rsidR="00FD0547" w:rsidRPr="00C43695" w:rsidRDefault="00FD0547" w:rsidP="00FD054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85" w:type="dxa"/>
          </w:tcPr>
          <w:p w:rsidR="008966AD" w:rsidRPr="00154E01" w:rsidRDefault="008966AD" w:rsidP="0071729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Сопоставлять термины « дохода» и «расхода», владеть вычислительными навыками.</w:t>
            </w:r>
          </w:p>
        </w:tc>
        <w:tc>
          <w:tcPr>
            <w:tcW w:w="3083" w:type="dxa"/>
          </w:tcPr>
          <w:p w:rsidR="008966AD" w:rsidRPr="00154E01" w:rsidRDefault="008966AD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Приобретение товара для команды на определенную сумму. Получают задание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 7)</w:t>
            </w:r>
          </w:p>
        </w:tc>
      </w:tr>
      <w:tr w:rsidR="009D4D9F" w:rsidRPr="00154E01" w:rsidTr="009C3C70">
        <w:trPr>
          <w:trHeight w:val="20"/>
        </w:trPr>
        <w:tc>
          <w:tcPr>
            <w:tcW w:w="535" w:type="dxa"/>
          </w:tcPr>
          <w:p w:rsidR="009D4D9F" w:rsidRPr="00154E01" w:rsidRDefault="009D4D9F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3" w:type="dxa"/>
          </w:tcPr>
          <w:p w:rsidR="009D4D9F" w:rsidRDefault="009D4D9F" w:rsidP="00163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Этап «Золотой ключик» Финальный этап</w:t>
            </w:r>
          </w:p>
          <w:p w:rsidR="00FD0547" w:rsidRPr="00C43695" w:rsidRDefault="00FD0547" w:rsidP="00FD054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D4D9F" w:rsidRPr="00154E01" w:rsidRDefault="009D4D9F" w:rsidP="00163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3685" w:type="dxa"/>
          </w:tcPr>
          <w:p w:rsidR="009D4D9F" w:rsidRPr="00154E01" w:rsidRDefault="009D4D9F" w:rsidP="001635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Пониматьвыбор</w:t>
            </w:r>
            <w:proofErr w:type="spell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цели своих действий, ответственность при выполнении учебного задания в рамках групповой деятельности, уметь договариваться и принимать правильное решение в </w:t>
            </w:r>
            <w:proofErr w:type="spellStart"/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экономи-ческих</w:t>
            </w:r>
            <w:proofErr w:type="spellEnd"/>
            <w:proofErr w:type="gram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ситуациях.</w:t>
            </w:r>
          </w:p>
        </w:tc>
        <w:tc>
          <w:tcPr>
            <w:tcW w:w="3083" w:type="dxa"/>
          </w:tcPr>
          <w:p w:rsidR="009D4D9F" w:rsidRPr="00154E01" w:rsidRDefault="009D4D9F" w:rsidP="00FD05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Отвечают на вопрос и получают ключ, принимая решение о выборе более выгодного пути, аргументируют свой выбор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 8,9)</w:t>
            </w:r>
          </w:p>
        </w:tc>
      </w:tr>
      <w:tr w:rsidR="009D4D9F" w:rsidRPr="00154E01" w:rsidTr="009C3C70">
        <w:trPr>
          <w:trHeight w:val="20"/>
        </w:trPr>
        <w:tc>
          <w:tcPr>
            <w:tcW w:w="535" w:type="dxa"/>
          </w:tcPr>
          <w:p w:rsidR="009D4D9F" w:rsidRPr="00154E01" w:rsidRDefault="009D4D9F" w:rsidP="007172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3" w:type="dxa"/>
          </w:tcPr>
          <w:p w:rsidR="009D4D9F" w:rsidRDefault="009D4D9F" w:rsidP="006A13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«Денежное дерево»</w:t>
            </w:r>
          </w:p>
          <w:p w:rsidR="00FD0547" w:rsidRPr="00C43695" w:rsidRDefault="00FD0547" w:rsidP="00FD0547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D4D9F" w:rsidRPr="00C43695" w:rsidRDefault="00C43695" w:rsidP="006A13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685" w:type="dxa"/>
          </w:tcPr>
          <w:p w:rsidR="009D4D9F" w:rsidRPr="00154E01" w:rsidRDefault="009D4D9F" w:rsidP="006A13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оценивать свои возможности</w:t>
            </w:r>
          </w:p>
        </w:tc>
        <w:tc>
          <w:tcPr>
            <w:tcW w:w="3083" w:type="dxa"/>
          </w:tcPr>
          <w:p w:rsidR="009D4D9F" w:rsidRPr="00154E01" w:rsidRDefault="009D4D9F" w:rsidP="006A1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Получают монеты и прописывают на них свое впечатление, настроение и вывешивают на «денежное дерево»</w:t>
            </w:r>
            <w:proofErr w:type="gram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(</w:t>
            </w:r>
            <w:proofErr w:type="gramStart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="00515775" w:rsidRPr="00C436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 10)</w:t>
            </w:r>
          </w:p>
        </w:tc>
      </w:tr>
    </w:tbl>
    <w:p w:rsidR="009C3C70" w:rsidRPr="00192B19" w:rsidRDefault="009C3C70" w:rsidP="005157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lastRenderedPageBreak/>
        <w:t>Сценарий внеурочного занятия</w:t>
      </w:r>
    </w:p>
    <w:p w:rsidR="008966AD" w:rsidRPr="00154E01" w:rsidRDefault="0071729B" w:rsidP="007172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4E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966AD" w:rsidRPr="00154E01">
        <w:rPr>
          <w:rFonts w:ascii="Times New Roman" w:hAnsi="Times New Roman" w:cs="Times New Roman"/>
          <w:b/>
          <w:sz w:val="24"/>
          <w:szCs w:val="24"/>
        </w:rPr>
        <w:t>квес</w:t>
      </w:r>
      <w:proofErr w:type="gramStart"/>
      <w:r w:rsidR="008966AD" w:rsidRPr="00154E01">
        <w:rPr>
          <w:rFonts w:ascii="Times New Roman" w:hAnsi="Times New Roman" w:cs="Times New Roman"/>
          <w:b/>
          <w:sz w:val="24"/>
          <w:szCs w:val="24"/>
        </w:rPr>
        <w:t>т</w:t>
      </w:r>
      <w:proofErr w:type="spellEnd"/>
      <w:r w:rsidR="008966AD" w:rsidRPr="00154E01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8966AD" w:rsidRPr="00154E01">
        <w:rPr>
          <w:rFonts w:ascii="Times New Roman" w:hAnsi="Times New Roman" w:cs="Times New Roman"/>
          <w:b/>
          <w:sz w:val="24"/>
          <w:szCs w:val="24"/>
        </w:rPr>
        <w:t xml:space="preserve"> игра</w:t>
      </w:r>
      <w:r w:rsidRPr="00154E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1220" w:rsidRPr="00154E01">
        <w:rPr>
          <w:rFonts w:ascii="Times New Roman" w:hAnsi="Times New Roman" w:cs="Times New Roman"/>
          <w:b/>
          <w:sz w:val="24"/>
          <w:szCs w:val="24"/>
        </w:rPr>
        <w:t>«Путешествие Буратино в страну «Экономика</w:t>
      </w:r>
      <w:r w:rsidR="008966AD" w:rsidRPr="00154E01">
        <w:rPr>
          <w:rFonts w:ascii="Times New Roman" w:hAnsi="Times New Roman" w:cs="Times New Roman"/>
          <w:b/>
          <w:sz w:val="24"/>
          <w:szCs w:val="24"/>
        </w:rPr>
        <w:t>»</w:t>
      </w: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i/>
          <w:sz w:val="24"/>
          <w:szCs w:val="24"/>
          <w:lang w:eastAsia="ru-RU"/>
        </w:rPr>
        <w:t>Ведущий: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- Ребята, послушайте мою загадку.</w:t>
      </w:r>
    </w:p>
    <w:p w:rsidR="008966AD" w:rsidRPr="00154E01" w:rsidRDefault="008966AD" w:rsidP="0071729B">
      <w:pPr>
        <w:spacing w:after="0" w:line="360" w:lineRule="auto"/>
        <w:ind w:right="60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Бывают они медные,</w:t>
      </w:r>
    </w:p>
    <w:p w:rsidR="008966AD" w:rsidRPr="00154E01" w:rsidRDefault="008966AD" w:rsidP="0071729B">
      <w:pPr>
        <w:spacing w:after="0" w:line="360" w:lineRule="auto"/>
        <w:ind w:right="60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Блестящие, бумажные,</w:t>
      </w:r>
    </w:p>
    <w:p w:rsidR="008966AD" w:rsidRPr="00154E01" w:rsidRDefault="008966AD" w:rsidP="0071729B">
      <w:pPr>
        <w:spacing w:after="0" w:line="360" w:lineRule="auto"/>
        <w:ind w:right="60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Но для любого из людей,</w:t>
      </w:r>
    </w:p>
    <w:p w:rsidR="008966AD" w:rsidRPr="00154E01" w:rsidRDefault="008966AD" w:rsidP="0071729B">
      <w:pPr>
        <w:spacing w:after="0" w:line="360" w:lineRule="auto"/>
        <w:ind w:right="600" w:firstLine="709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Поверьте, очень важные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Pr="00154E01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 w:rsidRPr="00154E01">
        <w:rPr>
          <w:rFonts w:ascii="Times New Roman" w:hAnsi="Times New Roman" w:cs="Times New Roman"/>
          <w:i/>
          <w:sz w:val="24"/>
          <w:szCs w:val="24"/>
          <w:lang w:eastAsia="ru-RU"/>
        </w:rPr>
        <w:t>Деньги, монеты)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 Правильно, это деньги.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-А какие бывают деньги?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i/>
          <w:sz w:val="24"/>
          <w:szCs w:val="24"/>
          <w:lang w:eastAsia="ru-RU"/>
        </w:rPr>
        <w:t>(бумажные и металлические)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-Тогда ответьте мне на второй вопрос. Для чего нужны деньги?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 Совершенно верно. В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современном мире без денег прожить невозможно. Они нужны нам ежедневно.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 Ребята,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а назовите мне,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каких вы знаете героев сказок или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мультфильмов,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где они что-то покупают, продают, копят деньги или меняют их на что-нибудь. 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- Молодцы, вы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много знаете сказок и мультфильмов. Оказывается,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даже сказочные персонажи живут, так же как и люди и используют в своей жизни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деньги.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8966AD" w:rsidRPr="00154E01" w:rsidRDefault="008966A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(звучит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волшебная музыка,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появляется Буратино)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>Буратино: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Здравствуйте, ребята, все вы знаете о моих злоключениях, когда я решил променять знания на деньги. Вы долго узнавали секреты финансовой грамотности, поэтому предлагаю сегодня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провести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путешествие в страну ЭКОНОМИКА. </w:t>
      </w:r>
      <w:r w:rsidR="00930CAD">
        <w:rPr>
          <w:rFonts w:ascii="Times New Roman" w:hAnsi="Times New Roman" w:cs="Times New Roman"/>
          <w:sz w:val="24"/>
          <w:szCs w:val="24"/>
          <w:lang w:eastAsia="ru-RU"/>
        </w:rPr>
        <w:t xml:space="preserve">Нужно разделиться на 2 команды и выбрать </w:t>
      </w:r>
      <w:proofErr w:type="spellStart"/>
      <w:r w:rsidR="00930CAD">
        <w:rPr>
          <w:rFonts w:ascii="Times New Roman" w:hAnsi="Times New Roman" w:cs="Times New Roman"/>
          <w:sz w:val="24"/>
          <w:szCs w:val="24"/>
          <w:lang w:eastAsia="ru-RU"/>
        </w:rPr>
        <w:t>капитана</w:t>
      </w:r>
      <w:proofErr w:type="gramStart"/>
      <w:r w:rsidR="00930CA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ходе игры вы будете зарабатывать деньги. 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Чтобы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было удобно их хранить вам понадобятся</w:t>
      </w:r>
      <w:proofErr w:type="gramEnd"/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кошельки.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1 этап: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К Буратино подходят капитаны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и по схеме (Приложение 1)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изготавливают кошелек из бумаги. 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2 этап: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Экономические термины.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Вам предстоит решить кроссвор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D4D9F">
        <w:rPr>
          <w:rFonts w:ascii="Times New Roman" w:hAnsi="Times New Roman" w:cs="Times New Roman"/>
          <w:sz w:val="24"/>
          <w:szCs w:val="24"/>
          <w:lang w:eastAsia="ru-RU"/>
        </w:rPr>
        <w:t>Приложение 2)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, узнать ключевое слово, подойти и получить монетку. 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Ученики разгадывают кроссворд,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ключевое слово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СОЛЬДО направляет учеников к 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Буратино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Где команда получает свое сольдо и новое задание. 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3 этап: Карта в страну </w:t>
      </w:r>
      <w:proofErr w:type="spell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Дурако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spell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Приложение 3)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Решив задание,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пройдя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путаницу, обучающиеся разгадывают слово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направляются к 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Буратино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, получают рубль в кошелек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новое задание. </w:t>
      </w:r>
      <w:proofErr w:type="gramEnd"/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4 этап: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Харчевня.</w:t>
      </w:r>
      <w:r w:rsidR="009D4D9F" w:rsidRPr="009D4D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(Приложение 4)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У вас есть 100 рублей. Вам предстоит перекусить перед более сложными заданиями. На полученную сумму, нужно купить продукты, чтобы поесть могла вся команда. Выполнив покупки, команда получает 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рубли.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 этап: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Золотой ключик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(Приложение 5). Лиса Алис</w:t>
      </w:r>
      <w:proofErr w:type="gramStart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и Кот </w:t>
      </w:r>
      <w:proofErr w:type="spellStart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спрятали золотой ключик – </w:t>
      </w:r>
      <w:proofErr w:type="spellStart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9D4D9F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Дети отвечают на поставленные вопросы и собирают </w:t>
      </w:r>
      <w:proofErr w:type="spellStart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966AD" w:rsidRPr="00154E01" w:rsidRDefault="008966AD" w:rsidP="009D4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6 этап</w:t>
      </w: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D9F" w:rsidRPr="009D4D9F">
        <w:rPr>
          <w:rFonts w:ascii="Times New Roman" w:hAnsi="Times New Roman" w:cs="Times New Roman"/>
          <w:sz w:val="24"/>
          <w:szCs w:val="24"/>
          <w:lang w:eastAsia="ru-RU"/>
        </w:rPr>
        <w:t xml:space="preserve">Буратино: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Вы собрали определенную сумму денег, теперь вам предстоит </w:t>
      </w:r>
      <w:proofErr w:type="gramStart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решить</w:t>
      </w:r>
      <w:proofErr w:type="gramEnd"/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как ими грамотно распорядиться. Перед вами 4 двери.</w:t>
      </w:r>
      <w:r w:rsidR="009D4D9F" w:rsidRPr="009D4D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>(Приложение 6)</w:t>
      </w:r>
      <w:r w:rsidR="009D4D9F"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D4D9F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Вы решаете, какую дверь вы откроете и докажете нам, почему вход в эту дверь самый разумный.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Ученики выбирают способ 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вложения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заработанны</w:t>
      </w:r>
      <w:r w:rsidR="0038505C" w:rsidRPr="00154E01">
        <w:rPr>
          <w:rFonts w:ascii="Times New Roman" w:hAnsi="Times New Roman" w:cs="Times New Roman"/>
          <w:sz w:val="24"/>
          <w:szCs w:val="24"/>
          <w:lang w:eastAsia="ru-RU"/>
        </w:rPr>
        <w:t>х денег и доказывают свой выбор</w:t>
      </w:r>
      <w:r w:rsidR="009D4D9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Рефлексия: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sz w:val="24"/>
          <w:szCs w:val="24"/>
          <w:lang w:eastAsia="ru-RU"/>
        </w:rPr>
        <w:t>«Денежное дерево»</w:t>
      </w:r>
      <w:r w:rsidR="00FD0547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7</w:t>
      </w:r>
      <w:r w:rsidR="00FD0547" w:rsidRPr="00154E0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>Буратино:</w:t>
      </w:r>
      <w:r w:rsidR="0071729B"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Ребята, я наблюдал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за вашей работой. Мне было приятно увидеть, что вы не повторили моих ошибок. Давайте посмотрим,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какое дерево вырастет у нас после этого занятия.</w:t>
      </w:r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54E01">
        <w:rPr>
          <w:rFonts w:ascii="Times New Roman" w:hAnsi="Times New Roman" w:cs="Times New Roman"/>
          <w:sz w:val="24"/>
          <w:szCs w:val="24"/>
          <w:lang w:eastAsia="ru-RU"/>
        </w:rPr>
        <w:t>(Ученики берут монетки, пишут свои впечатления, пожелания</w:t>
      </w:r>
      <w:r w:rsidR="0038505C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или вопросы и вешают на дерево (Приложение 8)</w:t>
      </w:r>
      <w:proofErr w:type="gramEnd"/>
    </w:p>
    <w:p w:rsidR="008966AD" w:rsidRPr="00154E01" w:rsidRDefault="008966AD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>Буратино:</w:t>
      </w:r>
      <w:r w:rsidR="0071729B" w:rsidRPr="00154E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>Посмотрите, какое дерево можно вырастить, если правильно распоряжаться</w:t>
      </w:r>
      <w:r w:rsidR="0071729B"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  <w:lang w:eastAsia="ru-RU"/>
        </w:rPr>
        <w:t xml:space="preserve">своим капиталом. </w:t>
      </w:r>
    </w:p>
    <w:p w:rsidR="007E6424" w:rsidRPr="00154E01" w:rsidRDefault="007E6424" w:rsidP="0071729B">
      <w:pPr>
        <w:pStyle w:val="FR2"/>
        <w:pageBreakBefore/>
        <w:spacing w:before="0" w:line="360" w:lineRule="auto"/>
        <w:ind w:left="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ЗАКЛЮЧЕНИЕ</w:t>
      </w:r>
    </w:p>
    <w:p w:rsidR="0071729B" w:rsidRPr="00154E01" w:rsidRDefault="0071729B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6424" w:rsidRPr="00154E01" w:rsidRDefault="00D071D1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В результате проведения занятия были использованы современные методы и технологии, способствующие активизации деятельности учащихся и </w:t>
      </w:r>
      <w:r w:rsidR="00CD36AF" w:rsidRPr="00154E01">
        <w:rPr>
          <w:rFonts w:ascii="Times New Roman" w:hAnsi="Times New Roman" w:cs="Times New Roman"/>
          <w:sz w:val="24"/>
          <w:szCs w:val="24"/>
        </w:rPr>
        <w:t>обобщение</w:t>
      </w:r>
      <w:r w:rsidR="0071729B" w:rsidRPr="00154E01">
        <w:rPr>
          <w:rFonts w:ascii="Times New Roman" w:hAnsi="Times New Roman" w:cs="Times New Roman"/>
          <w:sz w:val="24"/>
          <w:szCs w:val="24"/>
        </w:rPr>
        <w:t xml:space="preserve"> </w:t>
      </w:r>
      <w:r w:rsidRPr="00154E01">
        <w:rPr>
          <w:rFonts w:ascii="Times New Roman" w:hAnsi="Times New Roman" w:cs="Times New Roman"/>
          <w:sz w:val="24"/>
          <w:szCs w:val="24"/>
        </w:rPr>
        <w:t>знаний.</w:t>
      </w:r>
    </w:p>
    <w:p w:rsidR="00D071D1" w:rsidRPr="00154E01" w:rsidRDefault="00D071D1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Все этапы занятия были направлены на выполнение поставленных целей и задач с учётом возрастных особенностей класса.</w:t>
      </w:r>
    </w:p>
    <w:p w:rsidR="00EF3408" w:rsidRPr="00154E01" w:rsidRDefault="00EF3408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Таким образом, занятие способствует самоопределению учащегося в жизни, что повышает его социальную и личностную значимость.</w:t>
      </w:r>
      <w:r w:rsidR="008A7570" w:rsidRPr="00154E01">
        <w:rPr>
          <w:rFonts w:ascii="Times New Roman" w:hAnsi="Times New Roman" w:cs="Times New Roman"/>
          <w:sz w:val="24"/>
          <w:szCs w:val="24"/>
        </w:rPr>
        <w:t xml:space="preserve"> А выбранная форма </w:t>
      </w:r>
      <w:proofErr w:type="spellStart"/>
      <w:r w:rsidR="008A7570" w:rsidRPr="00154E01">
        <w:rPr>
          <w:rFonts w:ascii="Times New Roman" w:hAnsi="Times New Roman" w:cs="Times New Roman"/>
          <w:sz w:val="24"/>
          <w:szCs w:val="24"/>
        </w:rPr>
        <w:t>квест-игра</w:t>
      </w:r>
      <w:proofErr w:type="spellEnd"/>
      <w:r w:rsidR="008A7570" w:rsidRPr="00154E01">
        <w:rPr>
          <w:rFonts w:ascii="Times New Roman" w:hAnsi="Times New Roman" w:cs="Times New Roman"/>
          <w:sz w:val="24"/>
          <w:szCs w:val="24"/>
        </w:rPr>
        <w:t>, позволяет достичь поставленной цели.</w:t>
      </w:r>
    </w:p>
    <w:p w:rsidR="00D071D1" w:rsidRPr="00154E01" w:rsidRDefault="00D071D1" w:rsidP="0071729B">
      <w:pPr>
        <w:tabs>
          <w:tab w:val="left" w:pos="156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E6424" w:rsidRPr="00154E01" w:rsidRDefault="0071729B" w:rsidP="0071729B">
      <w:pPr>
        <w:pStyle w:val="FR2"/>
        <w:pageBreakBefore/>
        <w:spacing w:before="0" w:line="360" w:lineRule="auto"/>
        <w:ind w:left="0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БИБЛИОГРАФИЧЕСКИЙ  </w:t>
      </w:r>
      <w:r w:rsidR="007E6424"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СПИСОК </w:t>
      </w:r>
    </w:p>
    <w:p w:rsidR="00DB561A" w:rsidRPr="00154E01" w:rsidRDefault="00DB561A" w:rsidP="0071729B">
      <w:pPr>
        <w:pStyle w:val="FR2"/>
        <w:spacing w:before="0" w:line="360" w:lineRule="auto"/>
        <w:ind w:left="0" w:firstLine="709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="003A3CC4" w:rsidRPr="00154E01" w:rsidRDefault="003A3CC4" w:rsidP="00965A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1. Федин С.Н. Финансовая грамотность: Материалы для учащихся (</w:t>
      </w:r>
      <w:r w:rsidR="00D40F36">
        <w:rPr>
          <w:rFonts w:ascii="Times New Roman" w:hAnsi="Times New Roman" w:cs="Times New Roman"/>
          <w:sz w:val="24"/>
          <w:szCs w:val="24"/>
        </w:rPr>
        <w:t>3</w:t>
      </w:r>
      <w:r w:rsidRPr="00154E01">
        <w:rPr>
          <w:rFonts w:ascii="Times New Roman" w:hAnsi="Times New Roman" w:cs="Times New Roman"/>
          <w:sz w:val="24"/>
          <w:szCs w:val="24"/>
        </w:rPr>
        <w:t>–</w:t>
      </w:r>
      <w:r w:rsidR="00D40F36">
        <w:rPr>
          <w:rFonts w:ascii="Times New Roman" w:hAnsi="Times New Roman" w:cs="Times New Roman"/>
          <w:sz w:val="24"/>
          <w:szCs w:val="24"/>
        </w:rPr>
        <w:t>4</w:t>
      </w:r>
      <w:r w:rsidRPr="00154E01">
        <w:rPr>
          <w:rFonts w:ascii="Times New Roman" w:hAnsi="Times New Roman" w:cs="Times New Roman"/>
          <w:sz w:val="24"/>
          <w:szCs w:val="24"/>
        </w:rPr>
        <w:t xml:space="preserve"> класс). — М.: ВИТА-ПРЕСС, 2014.</w:t>
      </w:r>
    </w:p>
    <w:p w:rsidR="003A3CC4" w:rsidRPr="00154E01" w:rsidRDefault="003A3CC4" w:rsidP="00965A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2. Финансовая грамотность: методические рекомендации для учителя.2–4 классы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орг. / Ю. Н.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</w:t>
      </w:r>
      <w:r w:rsidRPr="00154E01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154E01">
        <w:rPr>
          <w:rFonts w:ascii="Times New Roman" w:hAnsi="Times New Roman" w:cs="Times New Roman"/>
          <w:sz w:val="24"/>
          <w:szCs w:val="24"/>
        </w:rPr>
        <w:t>М.: ВИТА-ПРЕСС,2014.</w:t>
      </w:r>
    </w:p>
    <w:p w:rsidR="00485445" w:rsidRPr="00154E01" w:rsidRDefault="00485445" w:rsidP="00965A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3. Финансовая грамотность: Материалы для родителей. 2–4 классы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орг. / Ю. Н. 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. </w:t>
      </w:r>
      <w:r w:rsidRPr="00154E01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154E01">
        <w:rPr>
          <w:rFonts w:ascii="Times New Roman" w:hAnsi="Times New Roman" w:cs="Times New Roman"/>
          <w:sz w:val="24"/>
          <w:szCs w:val="24"/>
        </w:rPr>
        <w:t>М.: ВИТА-ПРЕСС,</w:t>
      </w:r>
    </w:p>
    <w:p w:rsidR="003A3CC4" w:rsidRPr="00154E01" w:rsidRDefault="003A3CC4" w:rsidP="00965A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>3. Портал «</w:t>
      </w:r>
      <w:proofErr w:type="spellStart"/>
      <w:r w:rsidRPr="00154E01">
        <w:rPr>
          <w:rFonts w:ascii="Times New Roman" w:hAnsi="Times New Roman" w:cs="Times New Roman"/>
          <w:sz w:val="24"/>
          <w:szCs w:val="24"/>
        </w:rPr>
        <w:t>Профориентир</w:t>
      </w:r>
      <w:proofErr w:type="spellEnd"/>
      <w:r w:rsidRPr="00154E01">
        <w:rPr>
          <w:rFonts w:ascii="Times New Roman" w:hAnsi="Times New Roman" w:cs="Times New Roman"/>
          <w:sz w:val="24"/>
          <w:szCs w:val="24"/>
        </w:rPr>
        <w:t xml:space="preserve">» «Мир профессий» – </w:t>
      </w:r>
      <w:hyperlink r:id="rId9" w:history="1">
        <w:r w:rsidRPr="00154E01">
          <w:rPr>
            <w:rStyle w:val="ab"/>
            <w:rFonts w:ascii="Times New Roman" w:hAnsi="Times New Roman" w:cs="Times New Roman"/>
            <w:sz w:val="24"/>
            <w:szCs w:val="24"/>
          </w:rPr>
          <w:t>http://www.clskuntsevo</w:t>
        </w:r>
      </w:hyperlink>
      <w:r w:rsidRPr="00154E01">
        <w:rPr>
          <w:rFonts w:ascii="Times New Roman" w:hAnsi="Times New Roman" w:cs="Times New Roman"/>
          <w:sz w:val="24"/>
          <w:szCs w:val="24"/>
        </w:rPr>
        <w:t>.</w:t>
      </w:r>
    </w:p>
    <w:p w:rsidR="003A3CC4" w:rsidRPr="00154E01" w:rsidRDefault="001E08ED" w:rsidP="00965A50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t xml:space="preserve">4. </w:t>
      </w:r>
      <w:hyperlink r:id="rId10" w:history="1">
        <w:r w:rsidRPr="00154E01">
          <w:rPr>
            <w:rStyle w:val="ab"/>
            <w:rFonts w:ascii="Times New Roman" w:hAnsi="Times New Roman" w:cs="Times New Roman"/>
            <w:sz w:val="24"/>
            <w:szCs w:val="24"/>
          </w:rPr>
          <w:t>http://kinokrad.co/283549-priklyucheniya-buratino.html</w:t>
        </w:r>
      </w:hyperlink>
    </w:p>
    <w:p w:rsidR="001E08ED" w:rsidRPr="00154E01" w:rsidRDefault="001E08ED" w:rsidP="0071729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6424" w:rsidRPr="00154E01" w:rsidRDefault="007E6424" w:rsidP="0071729B">
      <w:pPr>
        <w:pStyle w:val="FR2"/>
        <w:pageBreakBefore/>
        <w:spacing w:before="0" w:line="360" w:lineRule="auto"/>
        <w:ind w:left="0" w:firstLine="709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54E01"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>ПРИЛОЖЕНИЯ</w:t>
      </w:r>
    </w:p>
    <w:p w:rsidR="007E6424" w:rsidRPr="00154E01" w:rsidRDefault="007E6424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1"/>
        <w:gridCol w:w="7168"/>
        <w:gridCol w:w="522"/>
      </w:tblGrid>
      <w:tr w:rsidR="00DB561A" w:rsidRPr="00154E01" w:rsidTr="00965A50">
        <w:trPr>
          <w:jc w:val="center"/>
        </w:trPr>
        <w:tc>
          <w:tcPr>
            <w:tcW w:w="2221" w:type="dxa"/>
          </w:tcPr>
          <w:p w:rsidR="00DB561A" w:rsidRPr="00154E01" w:rsidRDefault="00DB561A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8" w:type="dxa"/>
          </w:tcPr>
          <w:p w:rsidR="00DB561A" w:rsidRPr="00154E01" w:rsidRDefault="008966AD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Схема сбора кошелька</w:t>
            </w:r>
          </w:p>
        </w:tc>
        <w:tc>
          <w:tcPr>
            <w:tcW w:w="522" w:type="dxa"/>
            <w:vAlign w:val="bottom"/>
          </w:tcPr>
          <w:p w:rsidR="00DB561A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561A" w:rsidRPr="00154E01" w:rsidTr="00965A50">
        <w:trPr>
          <w:jc w:val="center"/>
        </w:trPr>
        <w:tc>
          <w:tcPr>
            <w:tcW w:w="2221" w:type="dxa"/>
          </w:tcPr>
          <w:p w:rsidR="00DB561A" w:rsidRPr="00154E01" w:rsidRDefault="00DB561A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68" w:type="dxa"/>
          </w:tcPr>
          <w:p w:rsidR="00DB561A" w:rsidRPr="00154E01" w:rsidRDefault="008966AD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  <w:tc>
          <w:tcPr>
            <w:tcW w:w="522" w:type="dxa"/>
            <w:vAlign w:val="bottom"/>
          </w:tcPr>
          <w:p w:rsidR="00DB561A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B561A" w:rsidRPr="00154E01" w:rsidTr="00965A50">
        <w:trPr>
          <w:jc w:val="center"/>
        </w:trPr>
        <w:tc>
          <w:tcPr>
            <w:tcW w:w="2221" w:type="dxa"/>
          </w:tcPr>
          <w:p w:rsidR="00DB561A" w:rsidRPr="00154E01" w:rsidRDefault="00DB561A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68" w:type="dxa"/>
          </w:tcPr>
          <w:p w:rsidR="00DB561A" w:rsidRPr="00154E01" w:rsidRDefault="008966AD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Карта </w:t>
            </w:r>
            <w:r w:rsidR="005C50DD" w:rsidRPr="00154E01">
              <w:rPr>
                <w:rFonts w:ascii="Times New Roman" w:hAnsi="Times New Roman" w:cs="Times New Roman"/>
                <w:sz w:val="24"/>
                <w:szCs w:val="24"/>
              </w:rPr>
              <w:t>в страну «Экономика»</w:t>
            </w:r>
          </w:p>
        </w:tc>
        <w:tc>
          <w:tcPr>
            <w:tcW w:w="522" w:type="dxa"/>
            <w:vAlign w:val="bottom"/>
          </w:tcPr>
          <w:p w:rsidR="00DB561A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966AD" w:rsidRPr="00154E01" w:rsidTr="00965A50">
        <w:trPr>
          <w:jc w:val="center"/>
        </w:trPr>
        <w:tc>
          <w:tcPr>
            <w:tcW w:w="2221" w:type="dxa"/>
          </w:tcPr>
          <w:p w:rsidR="008966AD" w:rsidRPr="00154E01" w:rsidRDefault="008966AD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68" w:type="dxa"/>
          </w:tcPr>
          <w:p w:rsidR="008966AD" w:rsidRPr="00154E01" w:rsidRDefault="008966AD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Продукты харчевни</w:t>
            </w:r>
          </w:p>
        </w:tc>
        <w:tc>
          <w:tcPr>
            <w:tcW w:w="522" w:type="dxa"/>
            <w:vAlign w:val="bottom"/>
          </w:tcPr>
          <w:p w:rsidR="008966AD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966AD" w:rsidRPr="00154E01" w:rsidTr="00965A50">
        <w:trPr>
          <w:jc w:val="center"/>
        </w:trPr>
        <w:tc>
          <w:tcPr>
            <w:tcW w:w="2221" w:type="dxa"/>
          </w:tcPr>
          <w:p w:rsidR="008966AD" w:rsidRPr="00154E01" w:rsidRDefault="008966AD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68" w:type="dxa"/>
          </w:tcPr>
          <w:p w:rsidR="008966AD" w:rsidRPr="00154E01" w:rsidRDefault="00631691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ключик»</w:t>
            </w:r>
          </w:p>
        </w:tc>
        <w:tc>
          <w:tcPr>
            <w:tcW w:w="522" w:type="dxa"/>
            <w:vAlign w:val="bottom"/>
          </w:tcPr>
          <w:p w:rsidR="008966AD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6AD" w:rsidRPr="00154E01" w:rsidTr="00965A50">
        <w:trPr>
          <w:jc w:val="center"/>
        </w:trPr>
        <w:tc>
          <w:tcPr>
            <w:tcW w:w="2221" w:type="dxa"/>
          </w:tcPr>
          <w:p w:rsidR="008966AD" w:rsidRPr="00154E01" w:rsidRDefault="008966AD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68" w:type="dxa"/>
          </w:tcPr>
          <w:p w:rsidR="008966AD" w:rsidRPr="00154E01" w:rsidRDefault="00942D98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вложения средств</w:t>
            </w:r>
          </w:p>
        </w:tc>
        <w:tc>
          <w:tcPr>
            <w:tcW w:w="522" w:type="dxa"/>
            <w:vAlign w:val="bottom"/>
          </w:tcPr>
          <w:p w:rsidR="008966AD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6AD" w:rsidRPr="00154E01" w:rsidTr="00965A50">
        <w:trPr>
          <w:jc w:val="center"/>
        </w:trPr>
        <w:tc>
          <w:tcPr>
            <w:tcW w:w="2221" w:type="dxa"/>
          </w:tcPr>
          <w:p w:rsidR="008966AD" w:rsidRPr="00154E01" w:rsidRDefault="008966AD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8" w:type="dxa"/>
          </w:tcPr>
          <w:p w:rsidR="008966AD" w:rsidRPr="00154E01" w:rsidRDefault="0038505C" w:rsidP="0063169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691" w:rsidRPr="00154E01">
              <w:rPr>
                <w:rFonts w:ascii="Times New Roman" w:hAnsi="Times New Roman" w:cs="Times New Roman"/>
                <w:sz w:val="24"/>
                <w:szCs w:val="24"/>
              </w:rPr>
              <w:t>Дерево для рефлексии</w:t>
            </w:r>
          </w:p>
        </w:tc>
        <w:tc>
          <w:tcPr>
            <w:tcW w:w="522" w:type="dxa"/>
            <w:vAlign w:val="bottom"/>
          </w:tcPr>
          <w:p w:rsidR="008966AD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966AD" w:rsidRPr="00154E01" w:rsidTr="00965A50">
        <w:trPr>
          <w:jc w:val="center"/>
        </w:trPr>
        <w:tc>
          <w:tcPr>
            <w:tcW w:w="2221" w:type="dxa"/>
          </w:tcPr>
          <w:p w:rsidR="008966AD" w:rsidRPr="00154E01" w:rsidRDefault="008966AD" w:rsidP="00FD05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1729B" w:rsidRPr="00154E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5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8" w:type="dxa"/>
          </w:tcPr>
          <w:p w:rsidR="008966AD" w:rsidRPr="00154E01" w:rsidRDefault="00942D98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Монета</w:t>
            </w:r>
          </w:p>
        </w:tc>
        <w:tc>
          <w:tcPr>
            <w:tcW w:w="522" w:type="dxa"/>
            <w:vAlign w:val="bottom"/>
          </w:tcPr>
          <w:p w:rsidR="008966AD" w:rsidRPr="00154E01" w:rsidRDefault="005162B7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8505C" w:rsidRPr="00154E01" w:rsidTr="00965A50">
        <w:trPr>
          <w:jc w:val="center"/>
        </w:trPr>
        <w:tc>
          <w:tcPr>
            <w:tcW w:w="2221" w:type="dxa"/>
          </w:tcPr>
          <w:p w:rsidR="0038505C" w:rsidRPr="00154E01" w:rsidRDefault="0038505C" w:rsidP="00965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8" w:type="dxa"/>
          </w:tcPr>
          <w:p w:rsidR="0038505C" w:rsidRPr="00154E01" w:rsidRDefault="0038505C" w:rsidP="00965A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vAlign w:val="bottom"/>
          </w:tcPr>
          <w:p w:rsidR="0038505C" w:rsidRPr="00154E01" w:rsidRDefault="0038505C" w:rsidP="00965A5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61A" w:rsidRPr="00154E01" w:rsidRDefault="00DB561A" w:rsidP="00717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965A50">
      <w:pPr>
        <w:pageBreakBefore/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D0547">
        <w:rPr>
          <w:rFonts w:ascii="Times New Roman" w:hAnsi="Times New Roman" w:cs="Times New Roman"/>
          <w:sz w:val="24"/>
          <w:szCs w:val="24"/>
        </w:rPr>
        <w:t>1</w:t>
      </w: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0966" cy="3667125"/>
            <wp:effectExtent l="19050" t="0" r="6134" b="0"/>
            <wp:docPr id="1" name="Рисунок 0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603" cy="3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AD" w:rsidRPr="00154E01" w:rsidRDefault="008966AD" w:rsidP="0071729B">
      <w:pPr>
        <w:tabs>
          <w:tab w:val="left" w:pos="724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192B19" w:rsidP="00192B19">
      <w:pPr>
        <w:tabs>
          <w:tab w:val="left" w:pos="7245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Style w:val="a5"/>
        <w:tblW w:w="0" w:type="auto"/>
        <w:jc w:val="center"/>
        <w:tblLook w:val="04A0"/>
      </w:tblPr>
      <w:tblGrid>
        <w:gridCol w:w="1035"/>
        <w:gridCol w:w="1035"/>
        <w:gridCol w:w="1035"/>
        <w:gridCol w:w="1035"/>
        <w:gridCol w:w="1035"/>
        <w:gridCol w:w="1035"/>
        <w:gridCol w:w="1035"/>
        <w:gridCol w:w="1036"/>
      </w:tblGrid>
      <w:tr w:rsidR="008966AD" w:rsidRPr="00154E01" w:rsidTr="00D40F36">
        <w:trPr>
          <w:trHeight w:val="630"/>
          <w:jc w:val="center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nil"/>
              <w:left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66AD" w:rsidRPr="00154E01" w:rsidTr="00D40F36">
        <w:trPr>
          <w:trHeight w:val="641"/>
          <w:jc w:val="center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nil"/>
              <w:lef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1.т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36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8966AD" w:rsidRPr="00154E01" w:rsidTr="00D40F36">
        <w:trPr>
          <w:trHeight w:val="641"/>
          <w:jc w:val="center"/>
        </w:trPr>
        <w:tc>
          <w:tcPr>
            <w:tcW w:w="1035" w:type="dxa"/>
            <w:tcBorders>
              <w:top w:val="nil"/>
              <w:lef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proofErr w:type="gramStart"/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8966AD" w:rsidRPr="00154E01" w:rsidTr="00D40F36">
        <w:trPr>
          <w:trHeight w:val="641"/>
          <w:jc w:val="center"/>
        </w:trPr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proofErr w:type="gramStart"/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single" w:sz="4" w:space="0" w:color="auto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tcBorders>
              <w:left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66AD" w:rsidRPr="00154E01" w:rsidTr="00D40F36">
        <w:trPr>
          <w:trHeight w:val="641"/>
          <w:jc w:val="center"/>
        </w:trPr>
        <w:tc>
          <w:tcPr>
            <w:tcW w:w="1035" w:type="dxa"/>
            <w:tcBorders>
              <w:left w:val="nil"/>
              <w:bottom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4.к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66AD" w:rsidRPr="00154E01" w:rsidTr="00D40F36">
        <w:trPr>
          <w:trHeight w:val="641"/>
          <w:jc w:val="center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bottom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E0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tcBorders>
              <w:left w:val="nil"/>
              <w:bottom w:val="nil"/>
              <w:right w:val="nil"/>
            </w:tcBorders>
          </w:tcPr>
          <w:p w:rsidR="008966AD" w:rsidRPr="00154E01" w:rsidRDefault="008966AD" w:rsidP="0071729B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966AD" w:rsidRPr="00154E01" w:rsidRDefault="008966AD" w:rsidP="00D40F3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66AD" w:rsidRPr="00154E01" w:rsidRDefault="008966AD" w:rsidP="00D40F36">
      <w:pPr>
        <w:pStyle w:val="a6"/>
        <w:widowControl/>
        <w:numPr>
          <w:ilvl w:val="0"/>
          <w:numId w:val="9"/>
        </w:numPr>
        <w:autoSpaceDE/>
        <w:autoSpaceDN/>
        <w:adjustRightInd/>
        <w:ind w:firstLine="709"/>
        <w:rPr>
          <w:sz w:val="24"/>
          <w:szCs w:val="24"/>
        </w:rPr>
      </w:pPr>
      <w:r w:rsidRPr="00154E01">
        <w:rPr>
          <w:sz w:val="24"/>
          <w:szCs w:val="24"/>
        </w:rPr>
        <w:t>Вещи, сделанные на продажу (товар)</w:t>
      </w:r>
    </w:p>
    <w:p w:rsidR="008966AD" w:rsidRPr="00154E01" w:rsidRDefault="008966AD" w:rsidP="00D40F36">
      <w:pPr>
        <w:pStyle w:val="a6"/>
        <w:widowControl/>
        <w:numPr>
          <w:ilvl w:val="0"/>
          <w:numId w:val="9"/>
        </w:numPr>
        <w:autoSpaceDE/>
        <w:autoSpaceDN/>
        <w:adjustRightInd/>
        <w:ind w:firstLine="709"/>
        <w:rPr>
          <w:sz w:val="24"/>
          <w:szCs w:val="24"/>
        </w:rPr>
      </w:pPr>
      <w:r w:rsidRPr="00154E01">
        <w:rPr>
          <w:sz w:val="24"/>
          <w:szCs w:val="24"/>
        </w:rPr>
        <w:t>Информация о товарах и видах услуг с целью привлечения к ним внимания (реклама).</w:t>
      </w:r>
    </w:p>
    <w:p w:rsidR="008966AD" w:rsidRPr="00154E01" w:rsidRDefault="008966AD" w:rsidP="00D40F36">
      <w:pPr>
        <w:pStyle w:val="a6"/>
        <w:widowControl/>
        <w:numPr>
          <w:ilvl w:val="0"/>
          <w:numId w:val="9"/>
        </w:numPr>
        <w:autoSpaceDE/>
        <w:autoSpaceDN/>
        <w:adjustRightInd/>
        <w:ind w:firstLine="709"/>
        <w:rPr>
          <w:sz w:val="24"/>
          <w:szCs w:val="24"/>
        </w:rPr>
      </w:pPr>
      <w:r w:rsidRPr="00154E01">
        <w:rPr>
          <w:sz w:val="24"/>
          <w:szCs w:val="24"/>
        </w:rPr>
        <w:t>Денежная единица России</w:t>
      </w:r>
      <w:r w:rsidR="0071729B" w:rsidRPr="00154E01">
        <w:rPr>
          <w:sz w:val="24"/>
          <w:szCs w:val="24"/>
        </w:rPr>
        <w:t xml:space="preserve"> </w:t>
      </w:r>
      <w:r w:rsidRPr="00154E01">
        <w:rPr>
          <w:sz w:val="24"/>
          <w:szCs w:val="24"/>
        </w:rPr>
        <w:t>(рубль)</w:t>
      </w:r>
    </w:p>
    <w:p w:rsidR="008966AD" w:rsidRPr="00D40F36" w:rsidRDefault="008966AD" w:rsidP="00D40F36">
      <w:pPr>
        <w:pStyle w:val="a6"/>
        <w:widowControl/>
        <w:numPr>
          <w:ilvl w:val="0"/>
          <w:numId w:val="9"/>
        </w:numPr>
        <w:autoSpaceDE/>
        <w:autoSpaceDN/>
        <w:adjustRightInd/>
        <w:ind w:firstLine="709"/>
        <w:rPr>
          <w:sz w:val="24"/>
          <w:szCs w:val="24"/>
        </w:rPr>
      </w:pPr>
      <w:proofErr w:type="gramStart"/>
      <w:r w:rsidRPr="00154E01">
        <w:rPr>
          <w:sz w:val="24"/>
          <w:szCs w:val="24"/>
        </w:rPr>
        <w:t>Выдача в долг</w:t>
      </w:r>
      <w:r w:rsidR="0071729B" w:rsidRPr="00154E01">
        <w:rPr>
          <w:sz w:val="24"/>
          <w:szCs w:val="24"/>
        </w:rPr>
        <w:t xml:space="preserve"> </w:t>
      </w:r>
      <w:r w:rsidRPr="00154E01">
        <w:rPr>
          <w:sz w:val="24"/>
          <w:szCs w:val="24"/>
        </w:rPr>
        <w:t>денег или товара (кредит</w:t>
      </w:r>
      <w:proofErr w:type="gramEnd"/>
    </w:p>
    <w:p w:rsidR="008966AD" w:rsidRPr="00154E01" w:rsidRDefault="008966AD" w:rsidP="005162B7">
      <w:pPr>
        <w:pageBreakBefore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54E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2452800</wp:posOffset>
            </wp:positionV>
            <wp:extent cx="1651635" cy="1651635"/>
            <wp:effectExtent l="0" t="0" r="5715" b="5715"/>
            <wp:wrapNone/>
            <wp:docPr id="3" name="Рисунок 3" descr="C:\Users\student3\Desktop\картинки\страна ду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tudent3\Desktop\картинки\страна дур\4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16" t="2313" r="30830" b="576"/>
                    <a:stretch/>
                  </pic:blipFill>
                  <pic:spPr bwMode="auto"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54E0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D0547">
        <w:rPr>
          <w:rFonts w:ascii="Times New Roman" w:hAnsi="Times New Roman" w:cs="Times New Roman"/>
          <w:sz w:val="24"/>
          <w:szCs w:val="24"/>
        </w:rPr>
        <w:t>3</w:t>
      </w:r>
    </w:p>
    <w:p w:rsidR="008966AD" w:rsidRPr="00154E01" w:rsidRDefault="00961CD2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61CD2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pict>
          <v:group id="Группа 16" o:spid="_x0000_s1026" style="position:absolute;left:0;text-align:left;margin-left:13.1pt;margin-top:.55pt;width:403.5pt;height:392.3pt;z-index:251665408" coordsize="53530,5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2" o:spid="_x0000_s1027" type="#_x0000_t75" style="position:absolute;width:15525;height:15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VwO9AAAA2wAAAA8AAABkcnMvZG93bnJldi54bWxET02LwjAQvQv+hzCCN00VWWs1igiiV92i&#10;16EZ22IzCU3U+u+NsLC3ebzPWW0604gntb62rGAyTkAQF1bXXCrIf/ejFIQPyBoby6TgTR42635v&#10;hZm2Lz7R8xxKEUPYZ6igCsFlUvqiIoN+bB1x5G62NRgibEupW3zFcNPIaZL8SIM1x4YKHe0qKu7n&#10;h1GwSPPDbJs3+84Uer6bX9wVJ06p4aDbLkEE6sK/+M991HH+FL6/xA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etXA70AAADbAAAADwAAAAAAAAAAAAAAAACfAgAAZHJz&#10;L2Rvd25yZXYueG1sUEsFBgAAAAAEAAQA9wAAAIkDAAAAAA==&#10;">
              <v:imagedata r:id="rId13" o:title="i (2)"/>
              <v:path arrowok="t"/>
            </v:shape>
            <v:shape id="Рисунок 15" o:spid="_x0000_s1028" type="#_x0000_t75" style="position:absolute;left:40290;top:38862;width:13240;height:12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YCXvBAAAA2wAAAA8AAABkcnMvZG93bnJldi54bWxET82KwjAQvi/4DmEWvIimKrur1SgiCutB&#10;cNUHGJqxLdtMahJtfXuzIOxtPr7fmS9bU4k7OV9aVjAcJCCIM6tLzhWcT9v+BIQPyBory6TgQR6W&#10;i87bHFNtG/6h+zHkIoawT1FBEUKdSumzggz6ga2JI3exzmCI0OVSO2xiuKnkKEk+pcGSY0OBNa0L&#10;yn6PN6OAx/tpj3voDr75urqd2z82h6lS3fd2NQMRqA3/4pf7W8f5H/D3Szx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YCXvBAAAA2wAAAA8AAAAAAAAAAAAAAAAAnwIA&#10;AGRycy9kb3ducmV2LnhtbFBLBQYAAAAABAAEAPcAAACNAwAAAAA=&#10;">
              <v:imagedata r:id="rId14" o:title="84595_1"/>
              <v:path arrowok="t"/>
            </v:shape>
          </v:group>
        </w:pict>
      </w:r>
    </w:p>
    <w:p w:rsidR="008966AD" w:rsidRPr="00154E01" w:rsidRDefault="00D40F36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59055</wp:posOffset>
            </wp:positionV>
            <wp:extent cx="5400675" cy="55816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9" t="23018" r="3663" b="7573"/>
                    <a:stretch/>
                  </pic:blipFill>
                  <pic:spPr bwMode="auto">
                    <a:xfrm>
                      <a:off x="0" y="0"/>
                      <a:ext cx="54006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154E01" w:rsidRDefault="008966AD" w:rsidP="0071729B">
      <w:pPr>
        <w:tabs>
          <w:tab w:val="left" w:pos="8268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66AD" w:rsidRPr="005162B7" w:rsidRDefault="008966AD" w:rsidP="00965A50">
      <w:pPr>
        <w:pageBreakBefore/>
        <w:tabs>
          <w:tab w:val="left" w:pos="8268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5162B7">
        <w:rPr>
          <w:rFonts w:ascii="Times New Roman" w:hAnsi="Times New Roman" w:cs="Times New Roman"/>
          <w:sz w:val="24"/>
          <w:szCs w:val="28"/>
        </w:rPr>
        <w:lastRenderedPageBreak/>
        <w:t>Приложение 4</w:t>
      </w:r>
    </w:p>
    <w:p w:rsidR="008966AD" w:rsidRPr="0071729B" w:rsidRDefault="008966AD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66AD" w:rsidRPr="0071729B" w:rsidRDefault="008966AD" w:rsidP="00965A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7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1916" cy="53536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8372" t="11035" r="29296" b="4855"/>
                    <a:stretch/>
                  </pic:blipFill>
                  <pic:spPr bwMode="auto">
                    <a:xfrm>
                      <a:off x="0" y="0"/>
                      <a:ext cx="5940966" cy="537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66AD" w:rsidRPr="005162B7" w:rsidRDefault="00CC139C" w:rsidP="00FD0547">
      <w:pPr>
        <w:pageBreakBefore/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162B7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341630</wp:posOffset>
            </wp:positionV>
            <wp:extent cx="2428875" cy="2632075"/>
            <wp:effectExtent l="133350" t="114300" r="142875" b="168275"/>
            <wp:wrapNone/>
            <wp:docPr id="5" name="Рисунок 5" descr="C:\Users\student3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3\Desktop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3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1CD2" w:rsidRPr="005162B7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line id="Прямая соединительная линия 7" o:spid="_x0000_s1030" style="position:absolute;left:0;text-align:left;flip:y;z-index:251663360;visibility:visible;mso-position-horizontal-relative:text;mso-position-vertical-relative:text" from="109.2pt,25.4pt" to="241.2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" strokecolor="#4579b8 [3044]" strokeweight="4.5pt"/>
        </w:pict>
      </w:r>
      <w:r w:rsidR="00961CD2" w:rsidRPr="005162B7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line id="Прямая соединительная линия 6" o:spid="_x0000_s1029" style="position:absolute;left:0;text-align:left;z-index:251662336;visibility:visible;mso-position-horizontal-relative:text;mso-position-vertical-relative:text;mso-width-relative:margin;mso-height-relative:margin" from="46.2pt,26.9pt" to="157.95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" strokecolor="#4579b8 [3044]" strokeweight="4.5pt"/>
        </w:pict>
      </w:r>
      <w:r w:rsidR="008966AD" w:rsidRPr="005162B7">
        <w:rPr>
          <w:rFonts w:ascii="Times New Roman" w:hAnsi="Times New Roman" w:cs="Times New Roman"/>
          <w:sz w:val="24"/>
          <w:szCs w:val="28"/>
        </w:rPr>
        <w:t xml:space="preserve">Приложение </w:t>
      </w:r>
      <w:r w:rsidR="00FD0547" w:rsidRPr="005162B7">
        <w:rPr>
          <w:rFonts w:ascii="Times New Roman" w:hAnsi="Times New Roman" w:cs="Times New Roman"/>
          <w:sz w:val="24"/>
          <w:szCs w:val="28"/>
        </w:rPr>
        <w:t>5</w:t>
      </w:r>
    </w:p>
    <w:p w:rsidR="008966AD" w:rsidRPr="0071729B" w:rsidRDefault="008966AD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5162B7" w:rsidRDefault="00192B19" w:rsidP="00192B1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5162B7">
        <w:rPr>
          <w:rFonts w:ascii="Times New Roman" w:hAnsi="Times New Roman" w:cs="Times New Roman"/>
          <w:sz w:val="24"/>
          <w:szCs w:val="28"/>
        </w:rPr>
        <w:t>Приложение 6</w:t>
      </w: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9D4D9F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D9F">
        <w:rPr>
          <w:rFonts w:ascii="Times New Roman" w:hAnsi="Times New Roman" w:cs="Times New Roman"/>
          <w:sz w:val="28"/>
          <w:szCs w:val="28"/>
        </w:rPr>
        <w:object w:dxaOrig="9575" w:dyaOrig="5394">
          <v:shape id="_x0000_i1029" type="#_x0000_t75" style="width:478.5pt;height:270pt" o:ole="">
            <v:imagedata r:id="rId18" o:title=""/>
          </v:shape>
          <o:OLEObject Type="Embed" ProgID="PowerPoint.Slide.12" ShapeID="_x0000_i1029" DrawAspect="Content" ObjectID="_1636430354" r:id="rId19"/>
        </w:object>
      </w: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71729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139C" w:rsidRPr="0071729B" w:rsidRDefault="00CC139C" w:rsidP="00D40F36">
      <w:pPr>
        <w:tabs>
          <w:tab w:val="left" w:pos="812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2D98" w:rsidRPr="005162B7" w:rsidRDefault="00CC139C" w:rsidP="00965A50">
      <w:pPr>
        <w:pageBreakBefore/>
        <w:tabs>
          <w:tab w:val="left" w:pos="8128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5162B7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742950</wp:posOffset>
            </wp:positionV>
            <wp:extent cx="3759200" cy="4031294"/>
            <wp:effectExtent l="0" t="0" r="0" b="7620"/>
            <wp:wrapNone/>
            <wp:docPr id="18" name="Рисунок 18" descr="http://rylik.ru/uploads/posts/2015-09/1441630149_trees-in-the-garden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ylik.ru/uploads/posts/2015-09/1441630149_trees-in-the-garden2-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40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62B7">
        <w:rPr>
          <w:rFonts w:ascii="Times New Roman" w:hAnsi="Times New Roman" w:cs="Times New Roman"/>
          <w:sz w:val="24"/>
          <w:szCs w:val="28"/>
        </w:rPr>
        <w:t xml:space="preserve">Приложение </w:t>
      </w:r>
      <w:r w:rsidR="00FD0547" w:rsidRPr="005162B7">
        <w:rPr>
          <w:rFonts w:ascii="Times New Roman" w:hAnsi="Times New Roman" w:cs="Times New Roman"/>
          <w:sz w:val="24"/>
          <w:szCs w:val="28"/>
        </w:rPr>
        <w:t>7</w:t>
      </w: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P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942D98" w:rsidRDefault="00942D98" w:rsidP="00942D98">
      <w:pPr>
        <w:rPr>
          <w:rFonts w:ascii="Times New Roman" w:hAnsi="Times New Roman" w:cs="Times New Roman"/>
          <w:sz w:val="28"/>
          <w:szCs w:val="28"/>
        </w:rPr>
      </w:pPr>
    </w:p>
    <w:p w:rsidR="00CC139C" w:rsidRDefault="00942D98" w:rsidP="00942D98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2D98" w:rsidRDefault="00942D98" w:rsidP="00942D98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942D98" w:rsidRDefault="00942D98" w:rsidP="00942D98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942D98" w:rsidRDefault="00942D98" w:rsidP="00942D98">
      <w:pPr>
        <w:tabs>
          <w:tab w:val="left" w:pos="7920"/>
        </w:tabs>
        <w:rPr>
          <w:rFonts w:ascii="Times New Roman" w:hAnsi="Times New Roman" w:cs="Times New Roman"/>
          <w:sz w:val="28"/>
          <w:szCs w:val="28"/>
        </w:rPr>
      </w:pPr>
    </w:p>
    <w:p w:rsidR="00942D98" w:rsidRPr="00192B19" w:rsidRDefault="00942D98" w:rsidP="00192B19">
      <w:pPr>
        <w:tabs>
          <w:tab w:val="left" w:pos="792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942D98" w:rsidRDefault="00942D98" w:rsidP="00942D98">
      <w:pPr>
        <w:tabs>
          <w:tab w:val="left" w:pos="792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42D98" w:rsidRPr="005162B7" w:rsidRDefault="00942D98" w:rsidP="00942D98">
      <w:pPr>
        <w:tabs>
          <w:tab w:val="left" w:pos="7920"/>
        </w:tabs>
        <w:jc w:val="right"/>
        <w:rPr>
          <w:rFonts w:ascii="Times New Roman" w:hAnsi="Times New Roman" w:cs="Times New Roman"/>
          <w:sz w:val="24"/>
          <w:szCs w:val="28"/>
        </w:rPr>
      </w:pPr>
      <w:r w:rsidRPr="005162B7">
        <w:rPr>
          <w:rFonts w:ascii="Times New Roman" w:hAnsi="Times New Roman" w:cs="Times New Roman"/>
          <w:sz w:val="24"/>
          <w:szCs w:val="28"/>
        </w:rPr>
        <w:t xml:space="preserve">Приложение </w:t>
      </w:r>
      <w:r w:rsidR="00FD0547" w:rsidRPr="005162B7">
        <w:rPr>
          <w:rFonts w:ascii="Times New Roman" w:hAnsi="Times New Roman" w:cs="Times New Roman"/>
          <w:sz w:val="24"/>
          <w:szCs w:val="28"/>
        </w:rPr>
        <w:t>8</w:t>
      </w:r>
    </w:p>
    <w:p w:rsidR="00942D98" w:rsidRPr="00942D98" w:rsidRDefault="00942D98" w:rsidP="00942D98">
      <w:pPr>
        <w:tabs>
          <w:tab w:val="left" w:pos="79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604" cy="2752725"/>
            <wp:effectExtent l="19050" t="0" r="0" b="0"/>
            <wp:docPr id="10" name="Рисунок 9" descr="102187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18781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760" cy="27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D98" w:rsidRPr="00942D98" w:rsidSect="00CF1ECD">
      <w:headerReference w:type="default" r:id="rId22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B77" w:rsidRDefault="003E0B77" w:rsidP="00284D87">
      <w:pPr>
        <w:spacing w:after="0" w:line="240" w:lineRule="auto"/>
      </w:pPr>
      <w:r>
        <w:separator/>
      </w:r>
    </w:p>
  </w:endnote>
  <w:endnote w:type="continuationSeparator" w:id="0">
    <w:p w:rsidR="003E0B77" w:rsidRDefault="003E0B77" w:rsidP="0028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B77" w:rsidRDefault="003E0B77" w:rsidP="00284D87">
      <w:pPr>
        <w:spacing w:after="0" w:line="240" w:lineRule="auto"/>
      </w:pPr>
      <w:r>
        <w:separator/>
      </w:r>
    </w:p>
  </w:footnote>
  <w:footnote w:type="continuationSeparator" w:id="0">
    <w:p w:rsidR="003E0B77" w:rsidRDefault="003E0B77" w:rsidP="0028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0724"/>
      <w:docPartObj>
        <w:docPartGallery w:val="Page Numbers (Top of Page)"/>
        <w:docPartUnique/>
      </w:docPartObj>
    </w:sdtPr>
    <w:sdtContent>
      <w:p w:rsidR="00907F42" w:rsidRDefault="00961CD2" w:rsidP="0071729B">
        <w:pPr>
          <w:pStyle w:val="a7"/>
          <w:jc w:val="center"/>
        </w:pPr>
        <w:fldSimple w:instr=" PAGE   \* MERGEFORMAT ">
          <w:r w:rsidR="00012F2F">
            <w:rPr>
              <w:noProof/>
            </w:rPr>
            <w:t>15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30CC0"/>
    <w:multiLevelType w:val="hybridMultilevel"/>
    <w:tmpl w:val="AEB26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47BEB"/>
    <w:multiLevelType w:val="hybridMultilevel"/>
    <w:tmpl w:val="83CA44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373F95"/>
    <w:multiLevelType w:val="hybridMultilevel"/>
    <w:tmpl w:val="FA7617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D0D98"/>
    <w:multiLevelType w:val="hybridMultilevel"/>
    <w:tmpl w:val="688892E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43A2650B"/>
    <w:multiLevelType w:val="hybridMultilevel"/>
    <w:tmpl w:val="59BCEE94"/>
    <w:lvl w:ilvl="0" w:tplc="040E0F1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411092"/>
    <w:multiLevelType w:val="hybridMultilevel"/>
    <w:tmpl w:val="D0C217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E2355DB"/>
    <w:multiLevelType w:val="hybridMultilevel"/>
    <w:tmpl w:val="5A3E6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9420D"/>
    <w:multiLevelType w:val="multilevel"/>
    <w:tmpl w:val="7888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A77B90"/>
    <w:multiLevelType w:val="hybridMultilevel"/>
    <w:tmpl w:val="474488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attachedTemplate r:id="rId1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127F3"/>
    <w:rsid w:val="000033A4"/>
    <w:rsid w:val="00012F2F"/>
    <w:rsid w:val="00015A0C"/>
    <w:rsid w:val="00051C63"/>
    <w:rsid w:val="00087319"/>
    <w:rsid w:val="0009636D"/>
    <w:rsid w:val="000A6CC4"/>
    <w:rsid w:val="000B3DA4"/>
    <w:rsid w:val="000C6E3A"/>
    <w:rsid w:val="000E200A"/>
    <w:rsid w:val="000F68AA"/>
    <w:rsid w:val="0010237A"/>
    <w:rsid w:val="00154E01"/>
    <w:rsid w:val="001728C5"/>
    <w:rsid w:val="00192B19"/>
    <w:rsid w:val="001C2D06"/>
    <w:rsid w:val="001C478B"/>
    <w:rsid w:val="001E08ED"/>
    <w:rsid w:val="00216D8F"/>
    <w:rsid w:val="00240578"/>
    <w:rsid w:val="00284D87"/>
    <w:rsid w:val="00286586"/>
    <w:rsid w:val="00291EED"/>
    <w:rsid w:val="00292A1B"/>
    <w:rsid w:val="002A1940"/>
    <w:rsid w:val="002C2427"/>
    <w:rsid w:val="00332204"/>
    <w:rsid w:val="003334C2"/>
    <w:rsid w:val="00334301"/>
    <w:rsid w:val="00367D4C"/>
    <w:rsid w:val="00376302"/>
    <w:rsid w:val="0038505C"/>
    <w:rsid w:val="00386BD6"/>
    <w:rsid w:val="003A3CC4"/>
    <w:rsid w:val="003E0B77"/>
    <w:rsid w:val="003F10D1"/>
    <w:rsid w:val="003F6076"/>
    <w:rsid w:val="00420837"/>
    <w:rsid w:val="00421454"/>
    <w:rsid w:val="004358DF"/>
    <w:rsid w:val="0044388F"/>
    <w:rsid w:val="00462D56"/>
    <w:rsid w:val="00485445"/>
    <w:rsid w:val="004A36FA"/>
    <w:rsid w:val="004A3971"/>
    <w:rsid w:val="004B07EE"/>
    <w:rsid w:val="004C630F"/>
    <w:rsid w:val="004E11FC"/>
    <w:rsid w:val="004F5FD5"/>
    <w:rsid w:val="00505241"/>
    <w:rsid w:val="00507C3C"/>
    <w:rsid w:val="00515775"/>
    <w:rsid w:val="005162B7"/>
    <w:rsid w:val="00531F10"/>
    <w:rsid w:val="005467FA"/>
    <w:rsid w:val="005631F3"/>
    <w:rsid w:val="005657A8"/>
    <w:rsid w:val="00567178"/>
    <w:rsid w:val="005676A4"/>
    <w:rsid w:val="00570483"/>
    <w:rsid w:val="00577CF3"/>
    <w:rsid w:val="0058149B"/>
    <w:rsid w:val="005A1C9D"/>
    <w:rsid w:val="005A3B69"/>
    <w:rsid w:val="005B5042"/>
    <w:rsid w:val="005C50DD"/>
    <w:rsid w:val="005F3931"/>
    <w:rsid w:val="005F5754"/>
    <w:rsid w:val="005F5E51"/>
    <w:rsid w:val="005F6F3A"/>
    <w:rsid w:val="00602696"/>
    <w:rsid w:val="00621220"/>
    <w:rsid w:val="00621C2A"/>
    <w:rsid w:val="00631691"/>
    <w:rsid w:val="0065300D"/>
    <w:rsid w:val="00656CA0"/>
    <w:rsid w:val="0066017F"/>
    <w:rsid w:val="00665525"/>
    <w:rsid w:val="006737A2"/>
    <w:rsid w:val="00683E90"/>
    <w:rsid w:val="006B2FBB"/>
    <w:rsid w:val="006C1D1F"/>
    <w:rsid w:val="006D494E"/>
    <w:rsid w:val="006E4E25"/>
    <w:rsid w:val="006E5329"/>
    <w:rsid w:val="0071729B"/>
    <w:rsid w:val="007A5A59"/>
    <w:rsid w:val="007E6424"/>
    <w:rsid w:val="00844D5E"/>
    <w:rsid w:val="00860DA0"/>
    <w:rsid w:val="008717E7"/>
    <w:rsid w:val="008752BA"/>
    <w:rsid w:val="008766C3"/>
    <w:rsid w:val="00876BC4"/>
    <w:rsid w:val="00885A4D"/>
    <w:rsid w:val="00886285"/>
    <w:rsid w:val="008966AD"/>
    <w:rsid w:val="008A7570"/>
    <w:rsid w:val="008B105E"/>
    <w:rsid w:val="008E475D"/>
    <w:rsid w:val="008F38FE"/>
    <w:rsid w:val="00907F42"/>
    <w:rsid w:val="009127F3"/>
    <w:rsid w:val="00912A92"/>
    <w:rsid w:val="00921827"/>
    <w:rsid w:val="00930CAD"/>
    <w:rsid w:val="00942D98"/>
    <w:rsid w:val="00950CCC"/>
    <w:rsid w:val="00956CFA"/>
    <w:rsid w:val="00961CD2"/>
    <w:rsid w:val="00965A50"/>
    <w:rsid w:val="009727A8"/>
    <w:rsid w:val="009813A4"/>
    <w:rsid w:val="00981803"/>
    <w:rsid w:val="0098749D"/>
    <w:rsid w:val="009968A3"/>
    <w:rsid w:val="009C3C70"/>
    <w:rsid w:val="009D4D9F"/>
    <w:rsid w:val="009F7D72"/>
    <w:rsid w:val="00A37125"/>
    <w:rsid w:val="00A41F09"/>
    <w:rsid w:val="00A43B2E"/>
    <w:rsid w:val="00A5700E"/>
    <w:rsid w:val="00AD2AFE"/>
    <w:rsid w:val="00B023BD"/>
    <w:rsid w:val="00B04A3C"/>
    <w:rsid w:val="00B15836"/>
    <w:rsid w:val="00B1622B"/>
    <w:rsid w:val="00B431C4"/>
    <w:rsid w:val="00B65ACF"/>
    <w:rsid w:val="00B8576F"/>
    <w:rsid w:val="00BA5E70"/>
    <w:rsid w:val="00BC58E4"/>
    <w:rsid w:val="00BD7E73"/>
    <w:rsid w:val="00C00047"/>
    <w:rsid w:val="00C435A9"/>
    <w:rsid w:val="00C43695"/>
    <w:rsid w:val="00C80573"/>
    <w:rsid w:val="00C907D3"/>
    <w:rsid w:val="00CA4FF2"/>
    <w:rsid w:val="00CB113C"/>
    <w:rsid w:val="00CC139C"/>
    <w:rsid w:val="00CC45F4"/>
    <w:rsid w:val="00CC7AE5"/>
    <w:rsid w:val="00CD1CAE"/>
    <w:rsid w:val="00CD36AF"/>
    <w:rsid w:val="00CE2F55"/>
    <w:rsid w:val="00CE4A5D"/>
    <w:rsid w:val="00CF1ECD"/>
    <w:rsid w:val="00D036AC"/>
    <w:rsid w:val="00D071D1"/>
    <w:rsid w:val="00D2290D"/>
    <w:rsid w:val="00D31939"/>
    <w:rsid w:val="00D37ED0"/>
    <w:rsid w:val="00D40F36"/>
    <w:rsid w:val="00DA6F80"/>
    <w:rsid w:val="00DB1E74"/>
    <w:rsid w:val="00DB561A"/>
    <w:rsid w:val="00DC4B83"/>
    <w:rsid w:val="00DF44F6"/>
    <w:rsid w:val="00E049B8"/>
    <w:rsid w:val="00E372DC"/>
    <w:rsid w:val="00E4703D"/>
    <w:rsid w:val="00E50C11"/>
    <w:rsid w:val="00E566AD"/>
    <w:rsid w:val="00E63FC9"/>
    <w:rsid w:val="00E70E52"/>
    <w:rsid w:val="00E77246"/>
    <w:rsid w:val="00E834B0"/>
    <w:rsid w:val="00E95DE9"/>
    <w:rsid w:val="00EA716C"/>
    <w:rsid w:val="00EB7507"/>
    <w:rsid w:val="00EC0052"/>
    <w:rsid w:val="00EC4695"/>
    <w:rsid w:val="00EC5CBE"/>
    <w:rsid w:val="00ED0C71"/>
    <w:rsid w:val="00ED1079"/>
    <w:rsid w:val="00EF3408"/>
    <w:rsid w:val="00F001FB"/>
    <w:rsid w:val="00F03722"/>
    <w:rsid w:val="00F11D3B"/>
    <w:rsid w:val="00F22AF7"/>
    <w:rsid w:val="00F23F69"/>
    <w:rsid w:val="00F263AB"/>
    <w:rsid w:val="00F40DAB"/>
    <w:rsid w:val="00F572E9"/>
    <w:rsid w:val="00F71125"/>
    <w:rsid w:val="00F93DAE"/>
    <w:rsid w:val="00FA78CD"/>
    <w:rsid w:val="00FB083D"/>
    <w:rsid w:val="00FC2446"/>
    <w:rsid w:val="00FD0547"/>
    <w:rsid w:val="00FD4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B5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2">
    <w:name w:val="FR2"/>
    <w:rsid w:val="007E6424"/>
    <w:pPr>
      <w:widowControl w:val="0"/>
      <w:autoSpaceDE w:val="0"/>
      <w:autoSpaceDN w:val="0"/>
      <w:adjustRightInd w:val="0"/>
      <w:spacing w:before="600" w:after="0" w:line="256" w:lineRule="auto"/>
      <w:ind w:left="160"/>
      <w:jc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styleId="a6">
    <w:name w:val="List Paragraph"/>
    <w:basedOn w:val="a"/>
    <w:uiPriority w:val="34"/>
    <w:qFormat/>
    <w:rsid w:val="007E642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8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84D87"/>
  </w:style>
  <w:style w:type="paragraph" w:styleId="a9">
    <w:name w:val="footer"/>
    <w:basedOn w:val="a"/>
    <w:link w:val="aa"/>
    <w:uiPriority w:val="99"/>
    <w:unhideWhenUsed/>
    <w:rsid w:val="00284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4D87"/>
  </w:style>
  <w:style w:type="paragraph" w:customStyle="1" w:styleId="tekstob">
    <w:name w:val="tekstob"/>
    <w:basedOn w:val="a"/>
    <w:rsid w:val="00AD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8E47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A3C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hyperlink" Target="http://kinokrad.co/283549-priklyucheniya-buratino.html" TargetMode="External"/><Relationship Id="rId19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hyperlink" Target="http://www.clskuntsevo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076;&#1083;&#1103;%20&#1087;&#1088;&#1086;&#1077;&#1082;&#1090;&#1072;\&#1090;&#1080;&#1090;&#1091;&#1083;%20&#1092;&#1080;&#1085;&#1075;&#1088;&#1072;&#108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677C5-E932-42AF-9E14-BCC4F6FF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 финграм.dotx</Template>
  <TotalTime>294</TotalTime>
  <Pages>16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student10</dc:creator>
  <cp:lastModifiedBy>User</cp:lastModifiedBy>
  <cp:revision>16</cp:revision>
  <cp:lastPrinted>2019-11-28T03:51:00Z</cp:lastPrinted>
  <dcterms:created xsi:type="dcterms:W3CDTF">2017-04-10T00:09:00Z</dcterms:created>
  <dcterms:modified xsi:type="dcterms:W3CDTF">2019-11-28T04:13:00Z</dcterms:modified>
</cp:coreProperties>
</file>